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4ED13A34" w14:textId="77777777" w:rsidR="00DE2F55" w:rsidRDefault="009907A9" w:rsidP="007C388E">
      <w:pPr>
        <w:pStyle w:val="Heading1"/>
        <w:sectPr w:rsidR="00DE2F55" w:rsidSect="002360CB">
          <w:headerReference w:type="default" r:id="rId9"/>
          <w:headerReference w:type="first" r:id="rId10"/>
          <w:pgSz w:w="16838" w:h="11906" w:orient="landscape" w:code="9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33868AD" wp14:editId="461471C4">
                <wp:simplePos x="0" y="0"/>
                <wp:positionH relativeFrom="column">
                  <wp:posOffset>3505200</wp:posOffset>
                </wp:positionH>
                <wp:positionV relativeFrom="paragraph">
                  <wp:posOffset>5715</wp:posOffset>
                </wp:positionV>
                <wp:extent cx="2728595" cy="1057910"/>
                <wp:effectExtent l="0" t="0" r="0" b="8890"/>
                <wp:wrapNone/>
                <wp:docPr id="21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8595" cy="1057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A117F0" w14:textId="77777777" w:rsidR="009907A9" w:rsidRDefault="009907A9" w:rsidP="007837F8">
                            <w:pPr>
                              <w:pStyle w:val="H1"/>
                              <w:spacing w:before="0" w:after="0"/>
                            </w:pPr>
                            <w:r>
                              <w:t>Road S</w:t>
                            </w:r>
                            <w:r w:rsidRPr="002360CB">
                              <w:t>a</w:t>
                            </w:r>
                            <w:r>
                              <w:t xml:space="preserve">fety at </w:t>
                            </w:r>
                          </w:p>
                          <w:p w14:paraId="6220504A" w14:textId="77777777" w:rsidR="009907A9" w:rsidRDefault="009907A9" w:rsidP="007837F8">
                            <w:pPr>
                              <w:pStyle w:val="H1"/>
                              <w:spacing w:before="0" w:after="0"/>
                            </w:pPr>
                            <w:r>
                              <w:t xml:space="preserve">Tamworth </w:t>
                            </w:r>
                          </w:p>
                          <w:p w14:paraId="0CB51BB3" w14:textId="77777777" w:rsidR="009907A9" w:rsidRPr="00DE2F55" w:rsidRDefault="009907A9" w:rsidP="007837F8">
                            <w:pPr>
                              <w:pStyle w:val="H1"/>
                              <w:spacing w:before="0" w:after="0"/>
                            </w:pPr>
                            <w:r>
                              <w:t>Public School</w:t>
                            </w:r>
                          </w:p>
                          <w:p w14:paraId="1AF45C53" w14:textId="77777777" w:rsidR="009907A9" w:rsidRDefault="009907A9" w:rsidP="007837F8">
                            <w:pPr>
                              <w:spacing w:before="0"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5" o:spid="_x0000_s1026" type="#_x0000_t202" style="position:absolute;margin-left:276pt;margin-top:.45pt;width:214.85pt;height:83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" filled="f" stroked="f">
                <v:textbox>
                  <w:txbxContent>
                    <w:p w14:paraId="7FA117F0" w14:textId="77777777" w:rsidR="009907A9" w:rsidRDefault="009907A9" w:rsidP="007837F8">
                      <w:pPr>
                        <w:pStyle w:val="H1"/>
                        <w:spacing w:before="0" w:after="0"/>
                      </w:pPr>
                      <w:r>
                        <w:t>Road S</w:t>
                      </w:r>
                      <w:r w:rsidRPr="002360CB">
                        <w:t>a</w:t>
                      </w:r>
                      <w:r>
                        <w:t xml:space="preserve">fety at </w:t>
                      </w:r>
                    </w:p>
                    <w:p w14:paraId="6220504A" w14:textId="77777777" w:rsidR="009907A9" w:rsidRDefault="009907A9" w:rsidP="007837F8">
                      <w:pPr>
                        <w:pStyle w:val="H1"/>
                        <w:spacing w:before="0" w:after="0"/>
                      </w:pPr>
                      <w:r>
                        <w:t xml:space="preserve">Tamworth </w:t>
                      </w:r>
                    </w:p>
                    <w:p w14:paraId="0CB51BB3" w14:textId="77777777" w:rsidR="009907A9" w:rsidRPr="00DE2F55" w:rsidRDefault="009907A9" w:rsidP="007837F8">
                      <w:pPr>
                        <w:pStyle w:val="H1"/>
                        <w:spacing w:before="0" w:after="0"/>
                      </w:pPr>
                      <w:r>
                        <w:t>Public School</w:t>
                      </w:r>
                    </w:p>
                    <w:p w14:paraId="1AF45C53" w14:textId="77777777" w:rsidR="009907A9" w:rsidRDefault="009907A9" w:rsidP="007837F8">
                      <w:pPr>
                        <w:spacing w:before="0"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95D3988" wp14:editId="2874DB44">
                <wp:simplePos x="0" y="0"/>
                <wp:positionH relativeFrom="column">
                  <wp:posOffset>3515995</wp:posOffset>
                </wp:positionH>
                <wp:positionV relativeFrom="paragraph">
                  <wp:posOffset>949325</wp:posOffset>
                </wp:positionV>
                <wp:extent cx="2717800" cy="5486400"/>
                <wp:effectExtent l="0" t="0" r="0" b="0"/>
                <wp:wrapNone/>
                <wp:docPr id="22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7800" cy="548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CB5D7E" w14:textId="77777777" w:rsidR="009907A9" w:rsidRDefault="009907A9" w:rsidP="009D2643">
                            <w:pPr>
                              <w:pStyle w:val="BodyText1"/>
                            </w:pPr>
                            <w:r>
                              <w:t xml:space="preserve">Tamworth </w:t>
                            </w:r>
                            <w:r w:rsidRPr="00D86399">
                              <w:t>Public School is located in a</w:t>
                            </w:r>
                            <w:r>
                              <w:t xml:space="preserve"> suburban</w:t>
                            </w:r>
                            <w:r w:rsidRPr="00D86399">
                              <w:t xml:space="preserve"> area</w:t>
                            </w:r>
                            <w:r>
                              <w:t xml:space="preserve"> on Bourke Street, Tamworth</w:t>
                            </w:r>
                            <w:r w:rsidRPr="00D86399">
                              <w:t>.</w:t>
                            </w:r>
                            <w:r>
                              <w:t xml:space="preserve"> Entrances and exits are located on Bourke Street, Upper Street, Brisbane Street and Napier Street.</w:t>
                            </w:r>
                          </w:p>
                          <w:p w14:paraId="26CE8091" w14:textId="77777777" w:rsidR="009907A9" w:rsidRPr="00D86399" w:rsidRDefault="009907A9" w:rsidP="009D2643">
                            <w:pPr>
                              <w:pStyle w:val="BodyText1"/>
                            </w:pPr>
                            <w:r>
                              <w:t xml:space="preserve">Tamworth </w:t>
                            </w:r>
                            <w:r w:rsidRPr="00D86399">
                              <w:t xml:space="preserve">Public School </w:t>
                            </w:r>
                            <w:r>
                              <w:t>encourages and expects safe passenger and pedestrian behaviour from all our students and parents.</w:t>
                            </w:r>
                          </w:p>
                          <w:p w14:paraId="5B2713B0" w14:textId="77777777" w:rsidR="009907A9" w:rsidRPr="00D86399" w:rsidRDefault="009907A9" w:rsidP="009D2643">
                            <w:pPr>
                              <w:pStyle w:val="BodyText1"/>
                            </w:pPr>
                            <w:r w:rsidRPr="00D86399">
                              <w:t>Parent</w:t>
                            </w:r>
                            <w:r>
                              <w:t>s /caregivers</w:t>
                            </w:r>
                            <w:r w:rsidRPr="00D86399">
                              <w:t xml:space="preserve"> please</w:t>
                            </w:r>
                          </w:p>
                          <w:p w14:paraId="052B3F0D" w14:textId="77777777" w:rsidR="009907A9" w:rsidRPr="007837F8" w:rsidRDefault="009907A9" w:rsidP="009D2643">
                            <w:pPr>
                              <w:pStyle w:val="BodyText1"/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</w:rPr>
                            </w:pPr>
                            <w:r w:rsidRPr="00D86399">
                              <w:t xml:space="preserve">always </w:t>
                            </w:r>
                            <w:r>
                              <w:t>collect</w:t>
                            </w:r>
                            <w:r w:rsidRPr="00D86399">
                              <w:t xml:space="preserve"> your child </w:t>
                            </w:r>
                            <w:r>
                              <w:t xml:space="preserve">from </w:t>
                            </w:r>
                            <w:r w:rsidRPr="007837F8">
                              <w:rPr>
                                <w:b/>
                              </w:rPr>
                              <w:t>within the school gates</w:t>
                            </w:r>
                            <w:r>
                              <w:rPr>
                                <w:b/>
                              </w:rPr>
                              <w:t>,</w:t>
                            </w:r>
                            <w:r w:rsidRPr="007837F8"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14:paraId="671E8FB7" w14:textId="77777777" w:rsidR="009907A9" w:rsidRPr="00D86399" w:rsidRDefault="009907A9" w:rsidP="009D2643">
                            <w:pPr>
                              <w:pStyle w:val="BodyText1"/>
                              <w:numPr>
                                <w:ilvl w:val="0"/>
                                <w:numId w:val="4"/>
                              </w:numPr>
                            </w:pPr>
                            <w:r w:rsidRPr="00D86399">
                              <w:t>always be a role model for your children</w:t>
                            </w:r>
                            <w:r>
                              <w:t>,</w:t>
                            </w:r>
                          </w:p>
                          <w:p w14:paraId="1A7C4FF3" w14:textId="77777777" w:rsidR="009907A9" w:rsidRDefault="009907A9" w:rsidP="009D2643">
                            <w:pPr>
                              <w:pStyle w:val="BodyText1"/>
                              <w:numPr>
                                <w:ilvl w:val="0"/>
                                <w:numId w:val="4"/>
                              </w:numPr>
                            </w:pPr>
                            <w:r w:rsidRPr="007837F8">
                              <w:rPr>
                                <w:b/>
                              </w:rPr>
                              <w:t>never call your child</w:t>
                            </w:r>
                            <w:r>
                              <w:rPr>
                                <w:b/>
                              </w:rPr>
                              <w:t xml:space="preserve"> over</w:t>
                            </w:r>
                            <w:r w:rsidRPr="007837F8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to your car</w:t>
                            </w:r>
                            <w:r>
                              <w:t xml:space="preserve">, </w:t>
                            </w:r>
                          </w:p>
                          <w:p w14:paraId="2E13E968" w14:textId="77777777" w:rsidR="009907A9" w:rsidRDefault="009907A9" w:rsidP="009D2643">
                            <w:pPr>
                              <w:pStyle w:val="BodyText1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rPr>
                                <w:b/>
                              </w:rPr>
                              <w:t>Never walk between or in front of buses,</w:t>
                            </w:r>
                          </w:p>
                          <w:p w14:paraId="4CEE033D" w14:textId="4D7579EA" w:rsidR="009907A9" w:rsidRPr="00D86399" w:rsidRDefault="00A7680B" w:rsidP="009D2643">
                            <w:pPr>
                              <w:pStyle w:val="BodyText1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Always  obey</w:t>
                            </w:r>
                            <w:r w:rsidR="009907A9" w:rsidRPr="00D86399">
                              <w:t xml:space="preserve"> the 40km</w:t>
                            </w:r>
                            <w:r w:rsidR="009907A9">
                              <w:t xml:space="preserve"> limit.</w:t>
                            </w:r>
                          </w:p>
                          <w:p w14:paraId="61FF076F" w14:textId="77777777" w:rsidR="009907A9" w:rsidRDefault="009907A9" w:rsidP="009D2643">
                            <w:pPr>
                              <w:pStyle w:val="BodyText1"/>
                            </w:pPr>
                            <w:r w:rsidRPr="00D86399">
                              <w:t xml:space="preserve">Please help support us by setting good examples, obeying all road rules and practising safe road </w:t>
                            </w:r>
                            <w:r>
                              <w:t>behaviours with your children.</w:t>
                            </w:r>
                          </w:p>
                          <w:p w14:paraId="0FCD2A15" w14:textId="77777777" w:rsidR="009907A9" w:rsidRDefault="009907A9" w:rsidP="009D2643">
                            <w:pPr>
                              <w:pStyle w:val="BodyText1"/>
                            </w:pPr>
                            <w:r>
                              <w:t xml:space="preserve"> </w:t>
                            </w:r>
                          </w:p>
                          <w:p w14:paraId="4CD42BAA" w14:textId="77777777" w:rsidR="009907A9" w:rsidRDefault="009907A9" w:rsidP="00A60D42">
                            <w:pPr>
                              <w:pStyle w:val="BodyText1"/>
                            </w:pPr>
                            <w:r>
                              <w:t>Lee Preston</w:t>
                            </w:r>
                          </w:p>
                          <w:p w14:paraId="029BEFE7" w14:textId="77777777" w:rsidR="009907A9" w:rsidRPr="00A60D42" w:rsidRDefault="009907A9" w:rsidP="00A60D42">
                            <w:pPr>
                              <w:pStyle w:val="BodyText1"/>
                            </w:pPr>
                            <w:r>
                              <w:t>Principal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276.85pt;margin-top:74.75pt;width:214pt;height:6in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" filled="f" stroked="f">
                <v:textbox>
                  <w:txbxContent>
                    <w:p w14:paraId="3ACB5D7E" w14:textId="77777777" w:rsidR="009907A9" w:rsidRDefault="009907A9" w:rsidP="009D2643">
                      <w:pPr>
                        <w:pStyle w:val="BodyText1"/>
                      </w:pPr>
                      <w:r>
                        <w:t xml:space="preserve">Tamworth </w:t>
                      </w:r>
                      <w:r w:rsidRPr="00D86399">
                        <w:t>Public School is located in a</w:t>
                      </w:r>
                      <w:r>
                        <w:t xml:space="preserve"> suburban</w:t>
                      </w:r>
                      <w:r w:rsidRPr="00D86399">
                        <w:t xml:space="preserve"> area</w:t>
                      </w:r>
                      <w:r>
                        <w:t xml:space="preserve"> on Bourke Street, Tamworth</w:t>
                      </w:r>
                      <w:r w:rsidRPr="00D86399">
                        <w:t>.</w:t>
                      </w:r>
                      <w:r>
                        <w:t xml:space="preserve"> Entrances and exits are located on Bourke Street, Upper Street, Brisbane Street and Napier Street.</w:t>
                      </w:r>
                    </w:p>
                    <w:p w14:paraId="26CE8091" w14:textId="77777777" w:rsidR="009907A9" w:rsidRPr="00D86399" w:rsidRDefault="009907A9" w:rsidP="009D2643">
                      <w:pPr>
                        <w:pStyle w:val="BodyText1"/>
                      </w:pPr>
                      <w:r>
                        <w:t xml:space="preserve">Tamworth </w:t>
                      </w:r>
                      <w:r w:rsidRPr="00D86399">
                        <w:t xml:space="preserve">Public School </w:t>
                      </w:r>
                      <w:r>
                        <w:t>encourages and expects safe passenger and pedestrian behaviour from all our students and parents.</w:t>
                      </w:r>
                    </w:p>
                    <w:p w14:paraId="5B2713B0" w14:textId="77777777" w:rsidR="009907A9" w:rsidRPr="00D86399" w:rsidRDefault="009907A9" w:rsidP="009D2643">
                      <w:pPr>
                        <w:pStyle w:val="BodyText1"/>
                      </w:pPr>
                      <w:r w:rsidRPr="00D86399">
                        <w:t>Parent</w:t>
                      </w:r>
                      <w:r>
                        <w:t>s /caregivers</w:t>
                      </w:r>
                      <w:r w:rsidRPr="00D86399">
                        <w:t xml:space="preserve"> please</w:t>
                      </w:r>
                    </w:p>
                    <w:p w14:paraId="052B3F0D" w14:textId="77777777" w:rsidR="009907A9" w:rsidRPr="007837F8" w:rsidRDefault="009907A9" w:rsidP="009D2643">
                      <w:pPr>
                        <w:pStyle w:val="BodyText1"/>
                        <w:numPr>
                          <w:ilvl w:val="0"/>
                          <w:numId w:val="4"/>
                        </w:numPr>
                        <w:rPr>
                          <w:b/>
                        </w:rPr>
                      </w:pPr>
                      <w:r w:rsidRPr="00D86399">
                        <w:t xml:space="preserve">always </w:t>
                      </w:r>
                      <w:r>
                        <w:t>collect</w:t>
                      </w:r>
                      <w:r w:rsidRPr="00D86399">
                        <w:t xml:space="preserve"> your child </w:t>
                      </w:r>
                      <w:r>
                        <w:t xml:space="preserve">from </w:t>
                      </w:r>
                      <w:r w:rsidRPr="007837F8">
                        <w:rPr>
                          <w:b/>
                        </w:rPr>
                        <w:t>within the school gates</w:t>
                      </w:r>
                      <w:r>
                        <w:rPr>
                          <w:b/>
                        </w:rPr>
                        <w:t>,</w:t>
                      </w:r>
                      <w:r w:rsidRPr="007837F8">
                        <w:rPr>
                          <w:b/>
                        </w:rPr>
                        <w:t xml:space="preserve"> </w:t>
                      </w:r>
                    </w:p>
                    <w:p w14:paraId="671E8FB7" w14:textId="77777777" w:rsidR="009907A9" w:rsidRPr="00D86399" w:rsidRDefault="009907A9" w:rsidP="009D2643">
                      <w:pPr>
                        <w:pStyle w:val="BodyText1"/>
                        <w:numPr>
                          <w:ilvl w:val="0"/>
                          <w:numId w:val="4"/>
                        </w:numPr>
                      </w:pPr>
                      <w:r w:rsidRPr="00D86399">
                        <w:t>always be a role model for your children</w:t>
                      </w:r>
                      <w:r>
                        <w:t>,</w:t>
                      </w:r>
                    </w:p>
                    <w:p w14:paraId="1A7C4FF3" w14:textId="77777777" w:rsidR="009907A9" w:rsidRDefault="009907A9" w:rsidP="009D2643">
                      <w:pPr>
                        <w:pStyle w:val="BodyText1"/>
                        <w:numPr>
                          <w:ilvl w:val="0"/>
                          <w:numId w:val="4"/>
                        </w:numPr>
                      </w:pPr>
                      <w:r w:rsidRPr="007837F8">
                        <w:rPr>
                          <w:b/>
                        </w:rPr>
                        <w:t>never call your child</w:t>
                      </w:r>
                      <w:r>
                        <w:rPr>
                          <w:b/>
                        </w:rPr>
                        <w:t xml:space="preserve"> over</w:t>
                      </w:r>
                      <w:r w:rsidRPr="007837F8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to your car</w:t>
                      </w:r>
                      <w:r>
                        <w:t xml:space="preserve">, </w:t>
                      </w:r>
                    </w:p>
                    <w:p w14:paraId="2E13E968" w14:textId="77777777" w:rsidR="009907A9" w:rsidRDefault="009907A9" w:rsidP="009D2643">
                      <w:pPr>
                        <w:pStyle w:val="BodyText1"/>
                        <w:numPr>
                          <w:ilvl w:val="0"/>
                          <w:numId w:val="4"/>
                        </w:numPr>
                      </w:pPr>
                      <w:r>
                        <w:rPr>
                          <w:b/>
                        </w:rPr>
                        <w:t>Never walk between or in front of buses,</w:t>
                      </w:r>
                    </w:p>
                    <w:p w14:paraId="4CEE033D" w14:textId="4D7579EA" w:rsidR="009907A9" w:rsidRPr="00D86399" w:rsidRDefault="00A7680B" w:rsidP="009D2643">
                      <w:pPr>
                        <w:pStyle w:val="BodyText1"/>
                        <w:numPr>
                          <w:ilvl w:val="0"/>
                          <w:numId w:val="4"/>
                        </w:numPr>
                      </w:pPr>
                      <w:proofErr w:type="gramStart"/>
                      <w:r>
                        <w:t>Always  obey</w:t>
                      </w:r>
                      <w:proofErr w:type="gramEnd"/>
                      <w:r w:rsidR="009907A9" w:rsidRPr="00D86399">
                        <w:t xml:space="preserve"> the 40km</w:t>
                      </w:r>
                      <w:r w:rsidR="009907A9">
                        <w:t xml:space="preserve"> limit.</w:t>
                      </w:r>
                    </w:p>
                    <w:p w14:paraId="61FF076F" w14:textId="77777777" w:rsidR="009907A9" w:rsidRDefault="009907A9" w:rsidP="009D2643">
                      <w:pPr>
                        <w:pStyle w:val="BodyText1"/>
                      </w:pPr>
                      <w:r w:rsidRPr="00D86399">
                        <w:t xml:space="preserve">Please help support us by setting good examples, obeying all road rules and practising safe road </w:t>
                      </w:r>
                      <w:r>
                        <w:t>behaviours with your children.</w:t>
                      </w:r>
                    </w:p>
                    <w:p w14:paraId="0FCD2A15" w14:textId="77777777" w:rsidR="009907A9" w:rsidRDefault="009907A9" w:rsidP="009D2643">
                      <w:pPr>
                        <w:pStyle w:val="BodyText1"/>
                      </w:pPr>
                      <w:r>
                        <w:t xml:space="preserve"> </w:t>
                      </w:r>
                    </w:p>
                    <w:p w14:paraId="4CD42BAA" w14:textId="77777777" w:rsidR="009907A9" w:rsidRDefault="009907A9" w:rsidP="00A60D42">
                      <w:pPr>
                        <w:pStyle w:val="BodyText1"/>
                      </w:pPr>
                      <w:r>
                        <w:t>Lee Preston</w:t>
                      </w:r>
                    </w:p>
                    <w:p w14:paraId="029BEFE7" w14:textId="77777777" w:rsidR="009907A9" w:rsidRPr="00A60D42" w:rsidRDefault="009907A9" w:rsidP="00A60D42">
                      <w:pPr>
                        <w:pStyle w:val="BodyText1"/>
                      </w:pPr>
                      <w:r>
                        <w:t>Principal</w:t>
                      </w:r>
                    </w:p>
                  </w:txbxContent>
                </v:textbox>
              </v:shape>
            </w:pict>
          </mc:Fallback>
        </mc:AlternateContent>
      </w:r>
      <w:r w:rsidR="00DB138F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60C96C6" wp14:editId="4C00DFF4">
                <wp:simplePos x="0" y="0"/>
                <wp:positionH relativeFrom="column">
                  <wp:posOffset>6045200</wp:posOffset>
                </wp:positionH>
                <wp:positionV relativeFrom="paragraph">
                  <wp:posOffset>1787526</wp:posOffset>
                </wp:positionV>
                <wp:extent cx="4532630" cy="2755900"/>
                <wp:effectExtent l="0" t="0" r="0" b="12700"/>
                <wp:wrapNone/>
                <wp:docPr id="17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2630" cy="275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4D1253" w14:textId="77777777" w:rsidR="009907A9" w:rsidRPr="003F2B89" w:rsidRDefault="009907A9" w:rsidP="00DB138F">
                            <w:pPr>
                              <w:pStyle w:val="BodyText1"/>
                              <w:ind w:firstLine="567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  <w:lang w:eastAsia="en-AU"/>
                              </w:rPr>
                              <w:drawing>
                                <wp:inline distT="0" distB="0" distL="0" distR="0" wp14:anchorId="47A7052E" wp14:editId="6D7E8EA6">
                                  <wp:extent cx="3531158" cy="2637367"/>
                                  <wp:effectExtent l="0" t="0" r="0" b="4445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0104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32903" cy="26386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4" o:spid="_x0000_s1028" type="#_x0000_t202" style="position:absolute;margin-left:476pt;margin-top:140.75pt;width:356.9pt;height:217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" filled="f" stroked="f">
                <v:textbox>
                  <w:txbxContent>
                    <w:p w14:paraId="624D1253" w14:textId="77777777" w:rsidR="009907A9" w:rsidRPr="003F2B89" w:rsidRDefault="009907A9" w:rsidP="00DB138F">
                      <w:pPr>
                        <w:pStyle w:val="BodyText1"/>
                        <w:ind w:firstLine="567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  <w:sz w:val="18"/>
                          <w:szCs w:val="18"/>
                          <w:lang w:val="en-US"/>
                        </w:rPr>
                        <w:drawing>
                          <wp:inline distT="0" distB="0" distL="0" distR="0" wp14:anchorId="47A7052E" wp14:editId="6D7E8EA6">
                            <wp:extent cx="3531158" cy="2637367"/>
                            <wp:effectExtent l="0" t="0" r="0" b="4445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0104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32903" cy="26386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964B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89C6C0E" wp14:editId="03EA3BD1">
                <wp:simplePos x="0" y="0"/>
                <wp:positionH relativeFrom="column">
                  <wp:posOffset>-38100</wp:posOffset>
                </wp:positionH>
                <wp:positionV relativeFrom="paragraph">
                  <wp:posOffset>236220</wp:posOffset>
                </wp:positionV>
                <wp:extent cx="3281045" cy="741680"/>
                <wp:effectExtent l="0" t="0" r="0" b="3175"/>
                <wp:wrapNone/>
                <wp:docPr id="2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1045" cy="741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129035" w14:textId="77777777" w:rsidR="009907A9" w:rsidRPr="00431AE6" w:rsidRDefault="009907A9" w:rsidP="009D2643">
                            <w:pPr>
                              <w:pStyle w:val="H1"/>
                              <w:rPr>
                                <w:color w:val="FFFFFF"/>
                              </w:rPr>
                            </w:pPr>
                            <w:r w:rsidRPr="00431AE6">
                              <w:rPr>
                                <w:color w:val="FFFFFF"/>
                              </w:rPr>
                              <w:t>Tips for makin</w:t>
                            </w:r>
                            <w:r>
                              <w:rPr>
                                <w:color w:val="FFFFFF"/>
                              </w:rPr>
                              <w:t>g the</w:t>
                            </w:r>
                            <w:r>
                              <w:rPr>
                                <w:color w:val="FFFFFF"/>
                              </w:rPr>
                              <w:br/>
                            </w:r>
                            <w:r w:rsidRPr="00431AE6">
                              <w:rPr>
                                <w:color w:val="FFFFFF"/>
                              </w:rPr>
                              <w:t>school run safer</w:t>
                            </w:r>
                          </w:p>
                          <w:p w14:paraId="71333192" w14:textId="77777777" w:rsidR="009907A9" w:rsidRPr="009D2643" w:rsidRDefault="009907A9" w:rsidP="009D2643">
                            <w:pPr>
                              <w:rPr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30" o:spid="_x0000_s1028" type="#_x0000_t202" style="position:absolute;margin-left:-3pt;margin-top:18.6pt;width:258.35pt;height:58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" filled="f" stroked="f">
                <v:textbox>
                  <w:txbxContent>
                    <w:p w:rsidR="009D2643" w:rsidRPr="00431AE6" w:rsidRDefault="009D2643" w:rsidP="009D2643">
                      <w:pPr>
                        <w:pStyle w:val="H1"/>
                        <w:rPr>
                          <w:color w:val="FFFFFF"/>
                        </w:rPr>
                      </w:pPr>
                      <w:r w:rsidRPr="00431AE6">
                        <w:rPr>
                          <w:color w:val="FFFFFF"/>
                        </w:rPr>
                        <w:t>Tips for makin</w:t>
                      </w:r>
                      <w:r>
                        <w:rPr>
                          <w:color w:val="FFFFFF"/>
                        </w:rPr>
                        <w:t>g the</w:t>
                      </w:r>
                      <w:r>
                        <w:rPr>
                          <w:color w:val="FFFFFF"/>
                        </w:rPr>
                        <w:br/>
                      </w:r>
                      <w:r w:rsidRPr="00431AE6">
                        <w:rPr>
                          <w:color w:val="FFFFFF"/>
                        </w:rPr>
                        <w:t>school run safer</w:t>
                      </w:r>
                    </w:p>
                    <w:p w:rsidR="009D2643" w:rsidRPr="009D2643" w:rsidRDefault="009D2643" w:rsidP="009D2643">
                      <w:pPr>
                        <w:rPr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964B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4C057586" wp14:editId="087A8327">
                <wp:simplePos x="0" y="0"/>
                <wp:positionH relativeFrom="column">
                  <wp:posOffset>6795135</wp:posOffset>
                </wp:positionH>
                <wp:positionV relativeFrom="paragraph">
                  <wp:posOffset>-268605</wp:posOffset>
                </wp:positionV>
                <wp:extent cx="3281045" cy="1265555"/>
                <wp:effectExtent l="3810" t="0" r="1270" b="3175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1045" cy="1265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61A211" w14:textId="77777777" w:rsidR="009907A9" w:rsidRDefault="009907A9">
                            <w:pPr>
                              <w:rPr>
                                <w:rFonts w:cs="Arial"/>
                                <w:color w:val="FFFFFF"/>
                                <w:sz w:val="46"/>
                                <w:szCs w:val="46"/>
                              </w:rPr>
                            </w:pPr>
                            <w:r>
                              <w:rPr>
                                <w:rFonts w:cs="Arial"/>
                                <w:color w:val="FFFFFF"/>
                                <w:sz w:val="46"/>
                                <w:szCs w:val="46"/>
                              </w:rPr>
                              <w:t>Tamworth</w:t>
                            </w:r>
                          </w:p>
                          <w:p w14:paraId="4B933FA4" w14:textId="77777777" w:rsidR="009907A9" w:rsidRPr="00286133" w:rsidRDefault="009907A9">
                            <w:pPr>
                              <w:rPr>
                                <w:color w:val="FFFFFF"/>
                                <w:sz w:val="46"/>
                                <w:szCs w:val="46"/>
                              </w:rPr>
                            </w:pPr>
                            <w:r w:rsidRPr="00286133">
                              <w:rPr>
                                <w:rFonts w:cs="Arial"/>
                                <w:color w:val="FFFFFF"/>
                                <w:sz w:val="46"/>
                                <w:szCs w:val="46"/>
                              </w:rPr>
                              <w:t>Public School</w:t>
                            </w:r>
                          </w:p>
                          <w:p w14:paraId="6AFD4BC5" w14:textId="77777777" w:rsidR="009907A9" w:rsidRPr="000B455A" w:rsidRDefault="009907A9">
                            <w:pPr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Road Safety</w:t>
                            </w:r>
                            <w:r w:rsidRPr="000B455A">
                              <w:rPr>
                                <w:color w:val="FFFFFF"/>
                                <w:sz w:val="36"/>
                                <w:szCs w:val="36"/>
                              </w:rPr>
                              <w:t xml:space="preserve"> Education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2" o:spid="_x0000_s1030" type="#_x0000_t202" style="position:absolute;margin-left:535.05pt;margin-top:-21.1pt;width:258.35pt;height:99.6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" filled="f" stroked="f">
                <v:textbox>
                  <w:txbxContent>
                    <w:p w14:paraId="5B61A211" w14:textId="77777777" w:rsidR="009907A9" w:rsidRDefault="009907A9">
                      <w:pPr>
                        <w:rPr>
                          <w:rFonts w:cs="Arial"/>
                          <w:color w:val="FFFFFF"/>
                          <w:sz w:val="46"/>
                          <w:szCs w:val="46"/>
                        </w:rPr>
                      </w:pPr>
                      <w:r>
                        <w:rPr>
                          <w:rFonts w:cs="Arial"/>
                          <w:color w:val="FFFFFF"/>
                          <w:sz w:val="46"/>
                          <w:szCs w:val="46"/>
                        </w:rPr>
                        <w:t>Tamworth</w:t>
                      </w:r>
                    </w:p>
                    <w:p w14:paraId="4B933FA4" w14:textId="77777777" w:rsidR="009907A9" w:rsidRPr="00286133" w:rsidRDefault="009907A9">
                      <w:pPr>
                        <w:rPr>
                          <w:color w:val="FFFFFF"/>
                          <w:sz w:val="46"/>
                          <w:szCs w:val="46"/>
                        </w:rPr>
                      </w:pPr>
                      <w:r w:rsidRPr="00286133">
                        <w:rPr>
                          <w:rFonts w:cs="Arial"/>
                          <w:color w:val="FFFFFF"/>
                          <w:sz w:val="46"/>
                          <w:szCs w:val="46"/>
                        </w:rPr>
                        <w:t>Public School</w:t>
                      </w:r>
                    </w:p>
                    <w:p w14:paraId="6AFD4BC5" w14:textId="77777777" w:rsidR="009907A9" w:rsidRPr="000B455A" w:rsidRDefault="009907A9">
                      <w:pPr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Road Safety</w:t>
                      </w:r>
                      <w:r w:rsidRPr="000B455A">
                        <w:rPr>
                          <w:color w:val="FFFFFF"/>
                          <w:sz w:val="36"/>
                          <w:szCs w:val="36"/>
                        </w:rPr>
                        <w:t xml:space="preserve"> Education</w:t>
                      </w:r>
                    </w:p>
                  </w:txbxContent>
                </v:textbox>
              </v:shape>
            </w:pict>
          </mc:Fallback>
        </mc:AlternateContent>
      </w:r>
      <w:r w:rsidR="008964B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F06311A" wp14:editId="0B96ACA8">
                <wp:simplePos x="0" y="0"/>
                <wp:positionH relativeFrom="column">
                  <wp:posOffset>6896100</wp:posOffset>
                </wp:positionH>
                <wp:positionV relativeFrom="paragraph">
                  <wp:posOffset>5952490</wp:posOffset>
                </wp:positionV>
                <wp:extent cx="3170555" cy="669290"/>
                <wp:effectExtent l="0" t="0" r="1270" b="0"/>
                <wp:wrapNone/>
                <wp:docPr id="1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0555" cy="669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DF0AAA" w14:textId="77777777" w:rsidR="009907A9" w:rsidRPr="00053AFF" w:rsidRDefault="009907A9" w:rsidP="00587909">
                            <w:pPr>
                              <w:rPr>
                                <w:rFonts w:cs="Arial"/>
                                <w:color w:val="FFFFFF"/>
                              </w:rPr>
                            </w:pPr>
                            <w:r>
                              <w:rPr>
                                <w:rFonts w:cs="Arial"/>
                                <w:color w:val="FFFFFF"/>
                              </w:rPr>
                              <w:t>Road safety practices are essential around all schools. Please read the following road safety advice specific for our school.</w:t>
                            </w:r>
                          </w:p>
                          <w:p w14:paraId="53A8F91E" w14:textId="77777777" w:rsidR="009907A9" w:rsidRPr="00587909" w:rsidRDefault="009907A9" w:rsidP="0058790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5" o:spid="_x0000_s1031" type="#_x0000_t202" style="position:absolute;margin-left:543pt;margin-top:468.7pt;width:249.65pt;height:52.7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" filled="f" stroked="f">
                <v:textbox>
                  <w:txbxContent>
                    <w:p w:rsidR="00587909" w:rsidRPr="00053AFF" w:rsidRDefault="00587909" w:rsidP="00587909">
                      <w:pPr>
                        <w:rPr>
                          <w:rFonts w:cs="Arial"/>
                          <w:color w:val="FFFFFF"/>
                        </w:rPr>
                      </w:pPr>
                      <w:r>
                        <w:rPr>
                          <w:rFonts w:cs="Arial"/>
                          <w:color w:val="FFFFFF"/>
                        </w:rPr>
                        <w:t>Road safety practices are essential around all schools. Please read the following road safety advice specific for our school.</w:t>
                      </w:r>
                    </w:p>
                    <w:p w:rsidR="00EF4293" w:rsidRPr="00587909" w:rsidRDefault="00EF4293" w:rsidP="00587909"/>
                  </w:txbxContent>
                </v:textbox>
              </v:shape>
            </w:pict>
          </mc:Fallback>
        </mc:AlternateContent>
      </w:r>
      <w:r w:rsidR="008964B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2E6A6653" wp14:editId="42E447F5">
                <wp:simplePos x="0" y="0"/>
                <wp:positionH relativeFrom="column">
                  <wp:posOffset>6806565</wp:posOffset>
                </wp:positionH>
                <wp:positionV relativeFrom="paragraph">
                  <wp:posOffset>1054735</wp:posOffset>
                </wp:positionV>
                <wp:extent cx="3330575" cy="274955"/>
                <wp:effectExtent l="0" t="0" r="0" b="3810"/>
                <wp:wrapNone/>
                <wp:docPr id="16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0575" cy="274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E3C7DD" w14:textId="77777777" w:rsidR="009907A9" w:rsidRPr="00D0610C" w:rsidRDefault="009907A9" w:rsidP="003868F4">
                            <w:pPr>
                              <w:pStyle w:val="BodyText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2012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3" o:spid="_x0000_s1032" type="#_x0000_t202" style="position:absolute;margin-left:535.95pt;margin-top:83.05pt;width:262.25pt;height:21.6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" filled="f" stroked="f">
                <v:textbox>
                  <w:txbxContent>
                    <w:p w14:paraId="3BE3C7DD" w14:textId="77777777" w:rsidR="009907A9" w:rsidRPr="00D0610C" w:rsidRDefault="009907A9" w:rsidP="003868F4">
                      <w:pPr>
                        <w:pStyle w:val="BodyText1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2012</w:t>
                      </w:r>
                    </w:p>
                  </w:txbxContent>
                </v:textbox>
              </v:shape>
            </w:pict>
          </mc:Fallback>
        </mc:AlternateContent>
      </w:r>
      <w:r w:rsidR="008964B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AA9589F" wp14:editId="5DB9A4B3">
                <wp:simplePos x="0" y="0"/>
                <wp:positionH relativeFrom="column">
                  <wp:posOffset>-1270</wp:posOffset>
                </wp:positionH>
                <wp:positionV relativeFrom="paragraph">
                  <wp:posOffset>1135380</wp:posOffset>
                </wp:positionV>
                <wp:extent cx="2717800" cy="5248275"/>
                <wp:effectExtent l="0" t="1905" r="0" b="0"/>
                <wp:wrapNone/>
                <wp:docPr id="1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7800" cy="5248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3CE9F3" w14:textId="77777777" w:rsidR="009907A9" w:rsidRPr="00A323BE" w:rsidRDefault="009907A9" w:rsidP="009D2643">
                            <w:pPr>
                              <w:pStyle w:val="BodyText1"/>
                              <w:spacing w:after="120"/>
                            </w:pPr>
                            <w:r w:rsidRPr="00A323BE">
                              <w:t>Most schools experience traffic congestion at school drop off and pick up times.</w:t>
                            </w:r>
                          </w:p>
                          <w:p w14:paraId="76E7F840" w14:textId="77777777" w:rsidR="009907A9" w:rsidRPr="00A323BE" w:rsidRDefault="009907A9" w:rsidP="009D2643">
                            <w:pPr>
                              <w:pStyle w:val="BodyText1"/>
                              <w:spacing w:after="120"/>
                            </w:pPr>
                            <w:r>
                              <w:t>It is</w:t>
                            </w:r>
                            <w:r w:rsidRPr="00A323BE">
                              <w:t xml:space="preserve"> the responsibility of all parents and carers to ensure they follow the road rules around</w:t>
                            </w:r>
                            <w:r>
                              <w:t xml:space="preserve"> Tamworth </w:t>
                            </w:r>
                            <w:r w:rsidRPr="00A323BE">
                              <w:t>Public School.</w:t>
                            </w:r>
                          </w:p>
                          <w:p w14:paraId="3C2B9B86" w14:textId="77777777" w:rsidR="009907A9" w:rsidRPr="00A323BE" w:rsidRDefault="009907A9" w:rsidP="009D2643">
                            <w:pPr>
                              <w:pStyle w:val="BodyText1"/>
                              <w:spacing w:after="120"/>
                            </w:pPr>
                            <w:r w:rsidRPr="00A323BE">
                              <w:t xml:space="preserve">Collect your child from the school gate and always use </w:t>
                            </w:r>
                            <w:r>
                              <w:t xml:space="preserve">a safe place to cross if you need to. </w:t>
                            </w:r>
                            <w:r>
                              <w:rPr>
                                <w:b/>
                              </w:rPr>
                              <w:t>N</w:t>
                            </w:r>
                            <w:r w:rsidRPr="00A323BE">
                              <w:rPr>
                                <w:b/>
                              </w:rPr>
                              <w:t>ever call your child across the road.</w:t>
                            </w:r>
                          </w:p>
                          <w:p w14:paraId="6FFA2949" w14:textId="77777777" w:rsidR="009907A9" w:rsidRDefault="009907A9" w:rsidP="009D2643">
                            <w:pPr>
                              <w:pStyle w:val="BodyText1"/>
                              <w:spacing w:after="120"/>
                              <w:rPr>
                                <w:b/>
                              </w:rPr>
                            </w:pPr>
                            <w:r w:rsidRPr="00A323BE">
                              <w:t xml:space="preserve">Always ensure your child enters and exits the car using the rear passenger door on the </w:t>
                            </w:r>
                            <w:r w:rsidRPr="00A323BE">
                              <w:rPr>
                                <w:b/>
                              </w:rPr>
                              <w:t>footpath side.</w:t>
                            </w:r>
                          </w:p>
                          <w:p w14:paraId="6B0ECBE7" w14:textId="77777777" w:rsidR="009907A9" w:rsidRPr="00A323BE" w:rsidRDefault="009907A9" w:rsidP="009D2643">
                            <w:pPr>
                              <w:pStyle w:val="BodyText1"/>
                              <w:spacing w:after="120"/>
                            </w:pPr>
                            <w:r>
                              <w:rPr>
                                <w:b/>
                              </w:rPr>
                              <w:t>After collecting your child, please supervise them closely until they are safely buckled up inside your vehicle.</w:t>
                            </w:r>
                          </w:p>
                          <w:p w14:paraId="31B15CD2" w14:textId="77777777" w:rsidR="009907A9" w:rsidRPr="00A323BE" w:rsidRDefault="009907A9" w:rsidP="009D2643">
                            <w:pPr>
                              <w:rPr>
                                <w:szCs w:val="24"/>
                              </w:rPr>
                            </w:pPr>
                            <w:r w:rsidRPr="00A323BE">
                              <w:rPr>
                                <w:rFonts w:cs="Arial"/>
                                <w:sz w:val="22"/>
                              </w:rPr>
                              <w:t>A 40km school speed zone is</w:t>
                            </w:r>
                            <w:r>
                              <w:rPr>
                                <w:rFonts w:cs="Arial"/>
                                <w:sz w:val="22"/>
                              </w:rPr>
                              <w:t xml:space="preserve"> in place around the school site between the hours of 8.00-9.30am and 2.30-4.00pm on all school days.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7" o:spid="_x0000_s1033" type="#_x0000_t202" style="position:absolute;margin-left:-.05pt;margin-top:89.4pt;width:214pt;height:413.2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" filled="f" stroked="f">
                <v:textbox>
                  <w:txbxContent>
                    <w:p w14:paraId="773CE9F3" w14:textId="77777777" w:rsidR="009907A9" w:rsidRPr="00A323BE" w:rsidRDefault="009907A9" w:rsidP="009D2643">
                      <w:pPr>
                        <w:pStyle w:val="BodyText1"/>
                        <w:spacing w:after="120"/>
                      </w:pPr>
                      <w:r w:rsidRPr="00A323BE">
                        <w:t>Most schools experience traffic congestion at school drop off and pick up times.</w:t>
                      </w:r>
                    </w:p>
                    <w:p w14:paraId="76E7F840" w14:textId="77777777" w:rsidR="009907A9" w:rsidRPr="00A323BE" w:rsidRDefault="009907A9" w:rsidP="009D2643">
                      <w:pPr>
                        <w:pStyle w:val="BodyText1"/>
                        <w:spacing w:after="120"/>
                      </w:pPr>
                      <w:r>
                        <w:t>It is</w:t>
                      </w:r>
                      <w:r w:rsidRPr="00A323BE">
                        <w:t xml:space="preserve"> the responsibility of all parents and carers to ensure they follow the road rules around</w:t>
                      </w:r>
                      <w:r>
                        <w:t xml:space="preserve"> Tamworth </w:t>
                      </w:r>
                      <w:r w:rsidRPr="00A323BE">
                        <w:t>Public School.</w:t>
                      </w:r>
                    </w:p>
                    <w:p w14:paraId="3C2B9B86" w14:textId="77777777" w:rsidR="009907A9" w:rsidRPr="00A323BE" w:rsidRDefault="009907A9" w:rsidP="009D2643">
                      <w:pPr>
                        <w:pStyle w:val="BodyText1"/>
                        <w:spacing w:after="120"/>
                      </w:pPr>
                      <w:r w:rsidRPr="00A323BE">
                        <w:t xml:space="preserve">Collect your child from the school gate and always use </w:t>
                      </w:r>
                      <w:r>
                        <w:t xml:space="preserve">a safe place to cross if you need to. </w:t>
                      </w:r>
                      <w:r>
                        <w:rPr>
                          <w:b/>
                        </w:rPr>
                        <w:t>N</w:t>
                      </w:r>
                      <w:r w:rsidRPr="00A323BE">
                        <w:rPr>
                          <w:b/>
                        </w:rPr>
                        <w:t>ever call your child across the road.</w:t>
                      </w:r>
                    </w:p>
                    <w:p w14:paraId="6FFA2949" w14:textId="77777777" w:rsidR="009907A9" w:rsidRDefault="009907A9" w:rsidP="009D2643">
                      <w:pPr>
                        <w:pStyle w:val="BodyText1"/>
                        <w:spacing w:after="120"/>
                        <w:rPr>
                          <w:b/>
                        </w:rPr>
                      </w:pPr>
                      <w:r w:rsidRPr="00A323BE">
                        <w:t xml:space="preserve">Always ensure your child enters and exits the car using the rear passenger door on the </w:t>
                      </w:r>
                      <w:r w:rsidRPr="00A323BE">
                        <w:rPr>
                          <w:b/>
                        </w:rPr>
                        <w:t>footpath side.</w:t>
                      </w:r>
                    </w:p>
                    <w:p w14:paraId="6B0ECBE7" w14:textId="77777777" w:rsidR="009907A9" w:rsidRPr="00A323BE" w:rsidRDefault="009907A9" w:rsidP="009D2643">
                      <w:pPr>
                        <w:pStyle w:val="BodyText1"/>
                        <w:spacing w:after="120"/>
                      </w:pPr>
                      <w:r>
                        <w:rPr>
                          <w:b/>
                        </w:rPr>
                        <w:t>After collecting your child, please supervise them closely until they are safely buckled up inside your vehicle.</w:t>
                      </w:r>
                    </w:p>
                    <w:p w14:paraId="31B15CD2" w14:textId="77777777" w:rsidR="009907A9" w:rsidRPr="00A323BE" w:rsidRDefault="009907A9" w:rsidP="009D2643">
                      <w:pPr>
                        <w:rPr>
                          <w:szCs w:val="24"/>
                        </w:rPr>
                      </w:pPr>
                      <w:r w:rsidRPr="00A323BE">
                        <w:rPr>
                          <w:rFonts w:cs="Arial"/>
                          <w:sz w:val="22"/>
                        </w:rPr>
                        <w:t>A 40km school speed zone is</w:t>
                      </w:r>
                      <w:r>
                        <w:rPr>
                          <w:rFonts w:cs="Arial"/>
                          <w:sz w:val="22"/>
                        </w:rPr>
                        <w:t xml:space="preserve"> in place around the school site between the hours of 8.00-9.30am and 2.30-4.00pm on all school days.</w:t>
                      </w:r>
                    </w:p>
                  </w:txbxContent>
                </v:textbox>
              </v:shape>
            </w:pict>
          </mc:Fallback>
        </mc:AlternateContent>
      </w:r>
    </w:p>
    <w:p w14:paraId="4BB2BE39" w14:textId="77777777" w:rsidR="001C5FB2" w:rsidRPr="00053AFF" w:rsidRDefault="00A40977" w:rsidP="003868F4">
      <w:pPr>
        <w:pStyle w:val="H1"/>
      </w:pPr>
      <w:r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5F0582C" wp14:editId="60734E19">
                <wp:simplePos x="0" y="0"/>
                <wp:positionH relativeFrom="column">
                  <wp:posOffset>71755</wp:posOffset>
                </wp:positionH>
                <wp:positionV relativeFrom="paragraph">
                  <wp:posOffset>2844165</wp:posOffset>
                </wp:positionV>
                <wp:extent cx="2595245" cy="3020060"/>
                <wp:effectExtent l="0" t="0" r="0" b="2540"/>
                <wp:wrapNone/>
                <wp:docPr id="4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5245" cy="3020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A895F6" w14:textId="77777777" w:rsidR="009907A9" w:rsidRDefault="009907A9" w:rsidP="006B6014">
                            <w:pPr>
                              <w:pStyle w:val="H2"/>
                              <w:rPr>
                                <w:sz w:val="22"/>
                              </w:rPr>
                            </w:pPr>
                          </w:p>
                          <w:p w14:paraId="628DCE3D" w14:textId="77777777" w:rsidR="009907A9" w:rsidRPr="002360CB" w:rsidRDefault="009907A9" w:rsidP="006B6014">
                            <w:pPr>
                              <w:pStyle w:val="H2"/>
                            </w:pPr>
                            <w:r w:rsidRPr="002360CB">
                              <w:t>Supervision</w:t>
                            </w:r>
                          </w:p>
                          <w:p w14:paraId="752DEC20" w14:textId="77777777" w:rsidR="009907A9" w:rsidRPr="002360CB" w:rsidRDefault="009907A9" w:rsidP="003868F4">
                            <w:pPr>
                              <w:pStyle w:val="BodyText1"/>
                            </w:pPr>
                            <w:r w:rsidRPr="002360CB">
                              <w:t>Until</w:t>
                            </w:r>
                            <w:r>
                              <w:t xml:space="preserve"> they are 8 years old, children</w:t>
                            </w:r>
                            <w:r w:rsidRPr="002360CB">
                              <w:t xml:space="preserve"> should hold hands with an adult:</w:t>
                            </w:r>
                          </w:p>
                          <w:p w14:paraId="7DC86C07" w14:textId="77777777" w:rsidR="009907A9" w:rsidRPr="002360CB" w:rsidRDefault="009907A9" w:rsidP="003868F4">
                            <w:pPr>
                              <w:pStyle w:val="Indent"/>
                            </w:pPr>
                            <w:r w:rsidRPr="002360CB">
                              <w:t>on the footpath</w:t>
                            </w:r>
                          </w:p>
                          <w:p w14:paraId="0CE531AC" w14:textId="77777777" w:rsidR="009907A9" w:rsidRPr="002360CB" w:rsidRDefault="009907A9" w:rsidP="003868F4">
                            <w:pPr>
                              <w:pStyle w:val="Indent"/>
                              <w:rPr>
                                <w:szCs w:val="24"/>
                              </w:rPr>
                            </w:pPr>
                            <w:r w:rsidRPr="002360CB">
                              <w:rPr>
                                <w:szCs w:val="24"/>
                              </w:rPr>
                              <w:t>in the car park and</w:t>
                            </w:r>
                          </w:p>
                          <w:p w14:paraId="4FAF40F7" w14:textId="77777777" w:rsidR="009907A9" w:rsidRPr="002360CB" w:rsidRDefault="009907A9" w:rsidP="006B6014">
                            <w:pPr>
                              <w:pStyle w:val="Indent"/>
                              <w:spacing w:after="100"/>
                              <w:ind w:left="360" w:hanging="360"/>
                            </w:pPr>
                            <w:r w:rsidRPr="002360CB">
                              <w:rPr>
                                <w:szCs w:val="24"/>
                              </w:rPr>
                              <w:t>when crossing</w:t>
                            </w:r>
                            <w:r w:rsidRPr="002360CB">
                              <w:t xml:space="preserve"> the </w:t>
                            </w:r>
                            <w:r w:rsidRPr="002360CB">
                              <w:rPr>
                                <w:szCs w:val="24"/>
                              </w:rPr>
                              <w:t>road</w:t>
                            </w:r>
                            <w:r w:rsidRPr="002360CB">
                              <w:t>.</w:t>
                            </w:r>
                          </w:p>
                          <w:p w14:paraId="115C2763" w14:textId="77777777" w:rsidR="009907A9" w:rsidRPr="00907693" w:rsidRDefault="009907A9" w:rsidP="003868F4">
                            <w:pPr>
                              <w:pStyle w:val="BodyText1"/>
                            </w:pPr>
                            <w:r w:rsidRPr="002360CB">
                              <w:rPr>
                                <w:rFonts w:cs="Arial"/>
                                <w:szCs w:val="24"/>
                              </w:rPr>
                              <w:t xml:space="preserve">Until </w:t>
                            </w:r>
                            <w:r w:rsidRPr="002360CB">
                              <w:t>children are 10 years old, they should still be closely supervised in the traffic environment and hold an adult’s hand when crossing</w:t>
                            </w:r>
                            <w:r w:rsidRPr="002360CB">
                              <w:rPr>
                                <w:rFonts w:cs="Arial"/>
                                <w:szCs w:val="24"/>
                              </w:rPr>
                              <w:t xml:space="preserve"> the road.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13" o:spid="_x0000_s1034" type="#_x0000_t202" style="position:absolute;margin-left:5.65pt;margin-top:223.95pt;width:204.35pt;height:237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" filled="f" stroked="f">
                <v:textbox>
                  <w:txbxContent>
                    <w:p w14:paraId="54A895F6" w14:textId="77777777" w:rsidR="009907A9" w:rsidRDefault="009907A9" w:rsidP="006B6014">
                      <w:pPr>
                        <w:pStyle w:val="H2"/>
                        <w:rPr>
                          <w:sz w:val="22"/>
                        </w:rPr>
                      </w:pPr>
                    </w:p>
                    <w:p w14:paraId="628DCE3D" w14:textId="77777777" w:rsidR="009907A9" w:rsidRPr="002360CB" w:rsidRDefault="009907A9" w:rsidP="006B6014">
                      <w:pPr>
                        <w:pStyle w:val="H2"/>
                      </w:pPr>
                      <w:r w:rsidRPr="002360CB">
                        <w:t>Supervision</w:t>
                      </w:r>
                    </w:p>
                    <w:p w14:paraId="752DEC20" w14:textId="77777777" w:rsidR="009907A9" w:rsidRPr="002360CB" w:rsidRDefault="009907A9" w:rsidP="003868F4">
                      <w:pPr>
                        <w:pStyle w:val="BodyText1"/>
                      </w:pPr>
                      <w:r w:rsidRPr="002360CB">
                        <w:t>Until</w:t>
                      </w:r>
                      <w:r>
                        <w:t xml:space="preserve"> they are 8 years old, children</w:t>
                      </w:r>
                      <w:r w:rsidRPr="002360CB">
                        <w:t xml:space="preserve"> should hold hands with an adult:</w:t>
                      </w:r>
                    </w:p>
                    <w:p w14:paraId="7DC86C07" w14:textId="77777777" w:rsidR="009907A9" w:rsidRPr="002360CB" w:rsidRDefault="009907A9" w:rsidP="003868F4">
                      <w:pPr>
                        <w:pStyle w:val="Indent"/>
                      </w:pPr>
                      <w:r w:rsidRPr="002360CB">
                        <w:t>on the footpath</w:t>
                      </w:r>
                    </w:p>
                    <w:p w14:paraId="0CE531AC" w14:textId="77777777" w:rsidR="009907A9" w:rsidRPr="002360CB" w:rsidRDefault="009907A9" w:rsidP="003868F4">
                      <w:pPr>
                        <w:pStyle w:val="Indent"/>
                        <w:rPr>
                          <w:szCs w:val="24"/>
                        </w:rPr>
                      </w:pPr>
                      <w:r w:rsidRPr="002360CB">
                        <w:rPr>
                          <w:szCs w:val="24"/>
                        </w:rPr>
                        <w:t>in the car park and</w:t>
                      </w:r>
                    </w:p>
                    <w:p w14:paraId="4FAF40F7" w14:textId="77777777" w:rsidR="009907A9" w:rsidRPr="002360CB" w:rsidRDefault="009907A9" w:rsidP="006B6014">
                      <w:pPr>
                        <w:pStyle w:val="Indent"/>
                        <w:spacing w:after="100"/>
                        <w:ind w:left="360" w:hanging="360"/>
                      </w:pPr>
                      <w:proofErr w:type="gramStart"/>
                      <w:r w:rsidRPr="002360CB">
                        <w:rPr>
                          <w:szCs w:val="24"/>
                        </w:rPr>
                        <w:t>when</w:t>
                      </w:r>
                      <w:proofErr w:type="gramEnd"/>
                      <w:r w:rsidRPr="002360CB">
                        <w:rPr>
                          <w:szCs w:val="24"/>
                        </w:rPr>
                        <w:t xml:space="preserve"> crossing</w:t>
                      </w:r>
                      <w:r w:rsidRPr="002360CB">
                        <w:t xml:space="preserve"> the </w:t>
                      </w:r>
                      <w:r w:rsidRPr="002360CB">
                        <w:rPr>
                          <w:szCs w:val="24"/>
                        </w:rPr>
                        <w:t>road</w:t>
                      </w:r>
                      <w:r w:rsidRPr="002360CB">
                        <w:t>.</w:t>
                      </w:r>
                    </w:p>
                    <w:p w14:paraId="115C2763" w14:textId="77777777" w:rsidR="009907A9" w:rsidRPr="00907693" w:rsidRDefault="009907A9" w:rsidP="003868F4">
                      <w:pPr>
                        <w:pStyle w:val="BodyText1"/>
                      </w:pPr>
                      <w:r w:rsidRPr="002360CB">
                        <w:rPr>
                          <w:rFonts w:cs="Arial"/>
                          <w:szCs w:val="24"/>
                        </w:rPr>
                        <w:t xml:space="preserve">Until </w:t>
                      </w:r>
                      <w:r w:rsidRPr="002360CB">
                        <w:t>children are 10 years old, they should still be closely supervised in the traffic environment and hold an adult’s hand when crossing</w:t>
                      </w:r>
                      <w:r w:rsidRPr="002360CB">
                        <w:rPr>
                          <w:rFonts w:cs="Arial"/>
                          <w:szCs w:val="24"/>
                        </w:rPr>
                        <w:t xml:space="preserve"> the road.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w:drawing>
          <wp:anchor distT="0" distB="0" distL="114300" distR="114300" simplePos="0" relativeHeight="251669504" behindDoc="0" locked="0" layoutInCell="1" allowOverlap="1" wp14:anchorId="4288052D" wp14:editId="773B5EFE">
            <wp:simplePos x="0" y="0"/>
            <wp:positionH relativeFrom="column">
              <wp:posOffset>381000</wp:posOffset>
            </wp:positionH>
            <wp:positionV relativeFrom="paragraph">
              <wp:posOffset>377825</wp:posOffset>
            </wp:positionV>
            <wp:extent cx="1981200" cy="265176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2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BB839B3" wp14:editId="258A5295">
                <wp:simplePos x="0" y="0"/>
                <wp:positionH relativeFrom="column">
                  <wp:posOffset>3048000</wp:posOffset>
                </wp:positionH>
                <wp:positionV relativeFrom="paragraph">
                  <wp:posOffset>373380</wp:posOffset>
                </wp:positionV>
                <wp:extent cx="3656965" cy="6158865"/>
                <wp:effectExtent l="0" t="0" r="0" b="0"/>
                <wp:wrapNone/>
                <wp:docPr id="12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6965" cy="6158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9BADCA" w14:textId="77777777" w:rsidR="009907A9" w:rsidRDefault="009907A9" w:rsidP="003868F4">
                            <w:pPr>
                              <w:pStyle w:val="BodyText1"/>
                            </w:pPr>
                            <w:r>
                              <w:t>Children should enter and exit your vehicle via the rear passenger door on the footpath side, as this is the safest way.</w:t>
                            </w:r>
                          </w:p>
                          <w:p w14:paraId="3E66D48E" w14:textId="77777777" w:rsidR="009907A9" w:rsidRDefault="009907A9" w:rsidP="003868F4">
                            <w:pPr>
                              <w:pStyle w:val="BodyText1"/>
                            </w:pPr>
                            <w:r>
                              <w:t xml:space="preserve">Children </w:t>
                            </w:r>
                            <w:r w:rsidRPr="009907A9">
                              <w:rPr>
                                <w:b/>
                              </w:rPr>
                              <w:t>aged 4 to</w:t>
                            </w:r>
                            <w:r w:rsidRPr="00D26ADC">
                              <w:rPr>
                                <w:b/>
                              </w:rPr>
                              <w:t xml:space="preserve"> 7 years old are required to sit in an approved booster seat</w:t>
                            </w:r>
                            <w:r>
                              <w:t>, with the seat belt fastened, in the back seat of the car.</w:t>
                            </w:r>
                          </w:p>
                          <w:p w14:paraId="09F531F1" w14:textId="77777777" w:rsidR="009907A9" w:rsidRDefault="009907A9" w:rsidP="0077373C">
                            <w:pPr>
                              <w:pStyle w:val="BodyText1"/>
                              <w:spacing w:after="100"/>
                            </w:pPr>
                            <w:r>
                              <w:t xml:space="preserve">The NSW Roads and Traffic Authority recommend that children under 12 years do </w:t>
                            </w:r>
                            <w:r w:rsidRPr="002C30CC">
                              <w:rPr>
                                <w:b/>
                              </w:rPr>
                              <w:t>not</w:t>
                            </w:r>
                            <w:r>
                              <w:t xml:space="preserve"> travel in the front seat of a vehicle.</w:t>
                            </w:r>
                          </w:p>
                          <w:p w14:paraId="1E89A2AD" w14:textId="77777777" w:rsidR="00A40977" w:rsidRDefault="00A40977" w:rsidP="0077373C">
                            <w:pPr>
                              <w:pStyle w:val="BodyText1"/>
                              <w:spacing w:after="100"/>
                            </w:pPr>
                          </w:p>
                          <w:p w14:paraId="21327C33" w14:textId="77777777" w:rsidR="009907A9" w:rsidRDefault="009907A9" w:rsidP="003868F4">
                            <w:pPr>
                              <w:pStyle w:val="BodyText1"/>
                            </w:pPr>
                          </w:p>
                          <w:p w14:paraId="28D37098" w14:textId="77777777" w:rsidR="009907A9" w:rsidRDefault="009907A9" w:rsidP="003868F4">
                            <w:pPr>
                              <w:pStyle w:val="BodyText1"/>
                            </w:pPr>
                          </w:p>
                          <w:p w14:paraId="5293364F" w14:textId="77777777" w:rsidR="009907A9" w:rsidRDefault="009907A9" w:rsidP="0077373C">
                            <w:pPr>
                              <w:pStyle w:val="H1"/>
                              <w:spacing w:before="200"/>
                            </w:pPr>
                          </w:p>
                          <w:p w14:paraId="74974C4A" w14:textId="77777777" w:rsidR="009907A9" w:rsidRPr="002360CB" w:rsidRDefault="009907A9" w:rsidP="006B6014">
                            <w:pPr>
                              <w:pStyle w:val="H2"/>
                            </w:pPr>
                            <w:r w:rsidRPr="002360CB">
                              <w:t>Riding on wheels</w:t>
                            </w:r>
                          </w:p>
                          <w:p w14:paraId="6B5699AF" w14:textId="77777777" w:rsidR="009907A9" w:rsidRDefault="009907A9" w:rsidP="0064444E">
                            <w:pPr>
                              <w:pStyle w:val="BodyText1"/>
                            </w:pPr>
                            <w:r w:rsidRPr="002360CB">
                              <w:t>Until children are 10 years old</w:t>
                            </w:r>
                            <w:r>
                              <w:t xml:space="preserve"> they</w:t>
                            </w:r>
                            <w:r w:rsidRPr="002360CB">
                              <w:t xml:space="preserve"> </w:t>
                            </w:r>
                            <w:r>
                              <w:t xml:space="preserve">should ride in a </w:t>
                            </w:r>
                            <w:r w:rsidRPr="00D26ADC">
                              <w:rPr>
                                <w:b/>
                              </w:rPr>
                              <w:t>safe place off the road</w:t>
                            </w:r>
                            <w:r w:rsidRPr="002360CB">
                              <w:t xml:space="preserve"> and away from vehicles and driveways. If children ride to school parents and carers should actively supervise them.</w:t>
                            </w:r>
                            <w:r>
                              <w:t xml:space="preserve"> </w:t>
                            </w:r>
                            <w:r w:rsidRPr="009907A9">
                              <w:rPr>
                                <w:b/>
                              </w:rPr>
                              <w:t>Only students in Years 3-6 may ride to school.</w:t>
                            </w:r>
                          </w:p>
                          <w:p w14:paraId="7452B081" w14:textId="77777777" w:rsidR="009907A9" w:rsidRPr="002360CB" w:rsidRDefault="009907A9" w:rsidP="0064444E">
                            <w:pPr>
                              <w:pStyle w:val="BodyText1"/>
                            </w:pPr>
                            <w:r>
                              <w:t xml:space="preserve">Parents are requested to ensure students wear </w:t>
                            </w:r>
                            <w:r w:rsidRPr="00D26ADC">
                              <w:rPr>
                                <w:b/>
                              </w:rPr>
                              <w:t>helmets</w:t>
                            </w:r>
                            <w:r>
                              <w:t xml:space="preserve"> if they ride a bike or scooter  (or any other wheeled device) to school. When students enter the school grounds they should dismount. Children can store their bike or scooter at the owner’s risk. </w:t>
                            </w:r>
                            <w:r w:rsidRPr="00D26ADC">
                              <w:rPr>
                                <w:b/>
                              </w:rPr>
                              <w:t>Students who ride to school without a helmet will not be allowed to take their bike or scooter home.</w:t>
                            </w:r>
                            <w:r>
                              <w:t xml:space="preserve"> </w:t>
                            </w:r>
                          </w:p>
                          <w:p w14:paraId="234A2E4A" w14:textId="77777777" w:rsidR="009907A9" w:rsidRPr="00CE38C5" w:rsidRDefault="009907A9" w:rsidP="003868F4">
                            <w:pPr>
                              <w:pStyle w:val="BodyText1"/>
                              <w:rPr>
                                <w:color w:val="FF0000"/>
                              </w:rPr>
                            </w:pPr>
                            <w:r w:rsidRPr="00CE38C5">
                              <w:rPr>
                                <w:color w:val="FF000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18" o:spid="_x0000_s1035" type="#_x0000_t202" style="position:absolute;margin-left:240pt;margin-top:29.4pt;width:287.95pt;height:484.9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" filled="f" stroked="f">
                <v:textbox>
                  <w:txbxContent>
                    <w:p w14:paraId="1B9BADCA" w14:textId="77777777" w:rsidR="009907A9" w:rsidRDefault="009907A9" w:rsidP="003868F4">
                      <w:pPr>
                        <w:pStyle w:val="BodyText1"/>
                      </w:pPr>
                      <w:r>
                        <w:t>Children should enter and exit your vehicle via the rear passenger door on the footpath side, as this is the safest way.</w:t>
                      </w:r>
                    </w:p>
                    <w:p w14:paraId="3E66D48E" w14:textId="77777777" w:rsidR="009907A9" w:rsidRDefault="009907A9" w:rsidP="003868F4">
                      <w:pPr>
                        <w:pStyle w:val="BodyText1"/>
                      </w:pPr>
                      <w:r>
                        <w:t xml:space="preserve">Children </w:t>
                      </w:r>
                      <w:r w:rsidRPr="009907A9">
                        <w:rPr>
                          <w:b/>
                        </w:rPr>
                        <w:t>aged 4 to</w:t>
                      </w:r>
                      <w:r w:rsidRPr="00D26ADC">
                        <w:rPr>
                          <w:b/>
                        </w:rPr>
                        <w:t xml:space="preserve"> 7 years old are required to sit in an approved booster seat</w:t>
                      </w:r>
                      <w:r>
                        <w:t>, with the seat belt fastened, in the back seat of the car.</w:t>
                      </w:r>
                    </w:p>
                    <w:p w14:paraId="09F531F1" w14:textId="77777777" w:rsidR="009907A9" w:rsidRDefault="009907A9" w:rsidP="0077373C">
                      <w:pPr>
                        <w:pStyle w:val="BodyText1"/>
                        <w:spacing w:after="100"/>
                      </w:pPr>
                      <w:r>
                        <w:t xml:space="preserve">The NSW Roads and Traffic Authority recommend that children under 12 years do </w:t>
                      </w:r>
                      <w:r w:rsidRPr="002C30CC">
                        <w:rPr>
                          <w:b/>
                        </w:rPr>
                        <w:t>not</w:t>
                      </w:r>
                      <w:r>
                        <w:t xml:space="preserve"> travel in the front seat of a vehicle.</w:t>
                      </w:r>
                    </w:p>
                    <w:p w14:paraId="1E89A2AD" w14:textId="77777777" w:rsidR="00A40977" w:rsidRDefault="00A40977" w:rsidP="0077373C">
                      <w:pPr>
                        <w:pStyle w:val="BodyText1"/>
                        <w:spacing w:after="100"/>
                      </w:pPr>
                    </w:p>
                    <w:p w14:paraId="21327C33" w14:textId="77777777" w:rsidR="009907A9" w:rsidRDefault="009907A9" w:rsidP="003868F4">
                      <w:pPr>
                        <w:pStyle w:val="BodyText1"/>
                      </w:pPr>
                    </w:p>
                    <w:p w14:paraId="28D37098" w14:textId="77777777" w:rsidR="009907A9" w:rsidRDefault="009907A9" w:rsidP="003868F4">
                      <w:pPr>
                        <w:pStyle w:val="BodyText1"/>
                      </w:pPr>
                    </w:p>
                    <w:p w14:paraId="5293364F" w14:textId="77777777" w:rsidR="009907A9" w:rsidRDefault="009907A9" w:rsidP="0077373C">
                      <w:pPr>
                        <w:pStyle w:val="H1"/>
                        <w:spacing w:before="200"/>
                      </w:pPr>
                    </w:p>
                    <w:p w14:paraId="74974C4A" w14:textId="77777777" w:rsidR="009907A9" w:rsidRPr="002360CB" w:rsidRDefault="009907A9" w:rsidP="006B6014">
                      <w:pPr>
                        <w:pStyle w:val="H2"/>
                      </w:pPr>
                      <w:r w:rsidRPr="002360CB">
                        <w:t>Riding on wheels</w:t>
                      </w:r>
                    </w:p>
                    <w:p w14:paraId="6B5699AF" w14:textId="77777777" w:rsidR="009907A9" w:rsidRDefault="009907A9" w:rsidP="0064444E">
                      <w:pPr>
                        <w:pStyle w:val="BodyText1"/>
                      </w:pPr>
                      <w:r w:rsidRPr="002360CB">
                        <w:t>Until children are 10 years old</w:t>
                      </w:r>
                      <w:r>
                        <w:t xml:space="preserve"> they</w:t>
                      </w:r>
                      <w:r w:rsidRPr="002360CB">
                        <w:t xml:space="preserve"> </w:t>
                      </w:r>
                      <w:r>
                        <w:t xml:space="preserve">should ride in a </w:t>
                      </w:r>
                      <w:r w:rsidRPr="00D26ADC">
                        <w:rPr>
                          <w:b/>
                        </w:rPr>
                        <w:t>safe place off the road</w:t>
                      </w:r>
                      <w:r w:rsidRPr="002360CB">
                        <w:t xml:space="preserve"> and away from vehicles and driveways. If children ride to school parents and carers should actively supervise them.</w:t>
                      </w:r>
                      <w:r>
                        <w:t xml:space="preserve"> </w:t>
                      </w:r>
                      <w:r w:rsidRPr="009907A9">
                        <w:rPr>
                          <w:b/>
                        </w:rPr>
                        <w:t>Only students in Years 3-6 may ride to school.</w:t>
                      </w:r>
                    </w:p>
                    <w:p w14:paraId="7452B081" w14:textId="77777777" w:rsidR="009907A9" w:rsidRPr="002360CB" w:rsidRDefault="009907A9" w:rsidP="0064444E">
                      <w:pPr>
                        <w:pStyle w:val="BodyText1"/>
                      </w:pPr>
                      <w:r>
                        <w:t xml:space="preserve">Parents are requested to ensure students wear </w:t>
                      </w:r>
                      <w:r w:rsidRPr="00D26ADC">
                        <w:rPr>
                          <w:b/>
                        </w:rPr>
                        <w:t>helmets</w:t>
                      </w:r>
                      <w:r>
                        <w:t xml:space="preserve"> if they ride a bike or scooter  (or any other wheeled device) to school. When students enter the school grounds they should dismount. Children can store their bike or scooter at the owner’s risk. </w:t>
                      </w:r>
                      <w:r w:rsidRPr="00D26ADC">
                        <w:rPr>
                          <w:b/>
                        </w:rPr>
                        <w:t>Students who ride to school without a helmet will not be allowed to take their bike or scooter home.</w:t>
                      </w:r>
                      <w:r>
                        <w:t xml:space="preserve"> </w:t>
                      </w:r>
                    </w:p>
                    <w:p w14:paraId="234A2E4A" w14:textId="77777777" w:rsidR="009907A9" w:rsidRPr="00CE38C5" w:rsidRDefault="009907A9" w:rsidP="003868F4">
                      <w:pPr>
                        <w:pStyle w:val="BodyText1"/>
                        <w:rPr>
                          <w:color w:val="FF0000"/>
                        </w:rPr>
                      </w:pPr>
                      <w:r w:rsidRPr="00CE38C5">
                        <w:rPr>
                          <w:color w:val="FF000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760E08">
        <w:rPr>
          <w:noProof/>
          <w:lang w:eastAsia="en-AU"/>
        </w:rPr>
        <w:t xml:space="preserve"> </w:t>
      </w:r>
      <w:r w:rsidR="00760E08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468EEDB4" wp14:editId="7441E87B">
                <wp:simplePos x="0" y="0"/>
                <wp:positionH relativeFrom="column">
                  <wp:posOffset>-11430</wp:posOffset>
                </wp:positionH>
                <wp:positionV relativeFrom="paragraph">
                  <wp:posOffset>806450</wp:posOffset>
                </wp:positionV>
                <wp:extent cx="2703830" cy="5366385"/>
                <wp:effectExtent l="0" t="0" r="1270" b="5715"/>
                <wp:wrapNone/>
                <wp:docPr id="6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03830" cy="536638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000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Rectangle 29" o:spid="_x0000_s1026" style="position:absolute;margin-left:-.9pt;margin-top:63.5pt;width:212.9pt;height:422.5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" stroked="f">
                <v:fill opacity="39321f"/>
              </v:rect>
            </w:pict>
          </mc:Fallback>
        </mc:AlternateContent>
      </w:r>
      <w:r w:rsidR="00D26ADC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F80AB93" wp14:editId="2642E7AB">
                <wp:simplePos x="0" y="0"/>
                <wp:positionH relativeFrom="column">
                  <wp:posOffset>3406140</wp:posOffset>
                </wp:positionH>
                <wp:positionV relativeFrom="paragraph">
                  <wp:posOffset>2425700</wp:posOffset>
                </wp:positionV>
                <wp:extent cx="2813685" cy="868680"/>
                <wp:effectExtent l="0" t="0" r="5715" b="7620"/>
                <wp:wrapNone/>
                <wp:docPr id="13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3685" cy="868680"/>
                        </a:xfrm>
                        <a:prstGeom prst="rect">
                          <a:avLst/>
                        </a:prstGeom>
                        <a:solidFill>
                          <a:srgbClr val="00519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C9252C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E0C586" w14:textId="77777777" w:rsidR="009907A9" w:rsidRPr="002360CB" w:rsidRDefault="009907A9" w:rsidP="00FA4FAD">
                            <w:pPr>
                              <w:shd w:val="clear" w:color="auto" w:fill="005193"/>
                              <w:spacing w:line="240" w:lineRule="auto"/>
                              <w:rPr>
                                <w:color w:val="FFFFFF"/>
                                <w:sz w:val="32"/>
                                <w:szCs w:val="32"/>
                              </w:rPr>
                            </w:pPr>
                            <w:r w:rsidRPr="002360CB">
                              <w:rPr>
                                <w:color w:val="FFFFFF"/>
                                <w:sz w:val="32"/>
                                <w:szCs w:val="32"/>
                              </w:rPr>
                              <w:t>Penalties exceed $1859 and loss of 7 demerit points for speeding in a school zone.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19" o:spid="_x0000_s1034" type="#_x0000_t202" style="position:absolute;margin-left:268.2pt;margin-top:191pt;width:221.55pt;height:68.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" fillcolor="#005193" stroked="f" strokecolor="#c9252c">
                <v:textbox>
                  <w:txbxContent>
                    <w:p w:rsidR="00EF4293" w:rsidRPr="002360CB" w:rsidRDefault="00EF4293" w:rsidP="00FA4FAD">
                      <w:pPr>
                        <w:shd w:val="clear" w:color="auto" w:fill="005193"/>
                        <w:spacing w:line="240" w:lineRule="auto"/>
                        <w:rPr>
                          <w:color w:val="FFFFFF"/>
                          <w:sz w:val="32"/>
                          <w:szCs w:val="32"/>
                        </w:rPr>
                      </w:pPr>
                      <w:r w:rsidRPr="002360CB">
                        <w:rPr>
                          <w:color w:val="FFFFFF"/>
                          <w:sz w:val="32"/>
                          <w:szCs w:val="32"/>
                        </w:rPr>
                        <w:t>Penalties exceed $1859 and loss of 7 demerit points for speeding in a school zone.</w:t>
                      </w:r>
                    </w:p>
                  </w:txbxContent>
                </v:textbox>
              </v:shape>
            </w:pict>
          </mc:Fallback>
        </mc:AlternateContent>
      </w:r>
      <w:r w:rsidR="002607B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FBE469D" wp14:editId="71A7D76A">
                <wp:simplePos x="0" y="0"/>
                <wp:positionH relativeFrom="column">
                  <wp:posOffset>6972300</wp:posOffset>
                </wp:positionH>
                <wp:positionV relativeFrom="paragraph">
                  <wp:posOffset>263525</wp:posOffset>
                </wp:positionV>
                <wp:extent cx="2908300" cy="5462270"/>
                <wp:effectExtent l="0" t="0" r="0" b="0"/>
                <wp:wrapNone/>
                <wp:docPr id="14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5462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C7807A" w14:textId="77777777" w:rsidR="009907A9" w:rsidRDefault="009907A9" w:rsidP="002607B9">
                            <w:pPr>
                              <w:pStyle w:val="BodyText1"/>
                              <w:ind w:left="113"/>
                            </w:pPr>
                            <w:r>
                              <w:t xml:space="preserve">Our school is bordered by 4 busy roads. Each road offers long-term parking from parents. </w:t>
                            </w:r>
                            <w:r w:rsidRPr="009907A9">
                              <w:rPr>
                                <w:b/>
                              </w:rPr>
                              <w:t>We advise you not to collect or drop off your child/ren near the bus bay on Upper Street. This area is very dangerous and bus drivers have limited visibility</w:t>
                            </w:r>
                            <w:r>
                              <w:t>. Children need to be closely supervised when entering/exiting the school close to the bus bay.</w:t>
                            </w:r>
                          </w:p>
                          <w:p w14:paraId="0A988E62" w14:textId="77777777" w:rsidR="009907A9" w:rsidRDefault="009907A9" w:rsidP="002607B9">
                            <w:pPr>
                              <w:pStyle w:val="BodyText1"/>
                              <w:ind w:left="113"/>
                            </w:pPr>
                          </w:p>
                          <w:p w14:paraId="199AF2B6" w14:textId="6B44151B" w:rsidR="009907A9" w:rsidRPr="002360CB" w:rsidRDefault="009907A9" w:rsidP="002607B9">
                            <w:pPr>
                              <w:pStyle w:val="BodyText1"/>
                              <w:ind w:left="113"/>
                            </w:pPr>
                            <w:r>
                              <w:t xml:space="preserve">Parking is available on the side of the road.  Please park legally and </w:t>
                            </w:r>
                            <w:r w:rsidRPr="00D26ADC">
                              <w:rPr>
                                <w:b/>
                              </w:rPr>
                              <w:t>walk your child/ren through the gates</w:t>
                            </w:r>
                            <w:r>
                              <w:t xml:space="preserve"> when dropping off and </w:t>
                            </w:r>
                            <w:r w:rsidRPr="00D26ADC">
                              <w:rPr>
                                <w:b/>
                              </w:rPr>
                              <w:t>come inside the gates to collect</w:t>
                            </w:r>
                            <w:r>
                              <w:t xml:space="preserve"> your child/ren in the afternoon.</w:t>
                            </w:r>
                          </w:p>
                          <w:p w14:paraId="685DF0EE" w14:textId="77777777" w:rsidR="009907A9" w:rsidRDefault="009907A9" w:rsidP="00B0056A">
                            <w:pPr>
                              <w:pStyle w:val="H2"/>
                            </w:pPr>
                          </w:p>
                          <w:p w14:paraId="76F0B8DE" w14:textId="77777777" w:rsidR="009907A9" w:rsidRDefault="009907A9" w:rsidP="00760E08">
                            <w:pPr>
                              <w:pStyle w:val="H2"/>
                              <w:jc w:val="center"/>
                            </w:pPr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2B336773" wp14:editId="6E14650A">
                                  <wp:extent cx="2725420" cy="2035810"/>
                                  <wp:effectExtent l="0" t="0" r="0" b="0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0121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5420" cy="203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BF117C2" w14:textId="77777777" w:rsidR="009907A9" w:rsidRPr="002360CB" w:rsidRDefault="009907A9" w:rsidP="00B0056A">
                            <w:pPr>
                              <w:pStyle w:val="H2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7" type="#_x0000_t202" style="position:absolute;margin-left:549pt;margin-top:20.75pt;width:229pt;height:430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" filled="f" stroked="f">
                <v:textbox>
                  <w:txbxContent>
                    <w:p w14:paraId="12C7807A" w14:textId="77777777" w:rsidR="009907A9" w:rsidRDefault="009907A9" w:rsidP="002607B9">
                      <w:pPr>
                        <w:pStyle w:val="BodyText1"/>
                        <w:ind w:left="113"/>
                      </w:pPr>
                      <w:r>
                        <w:t xml:space="preserve">Our school is bordered by 4 busy roads. Each road offers long-term parking from parents. </w:t>
                      </w:r>
                      <w:r w:rsidRPr="009907A9">
                        <w:rPr>
                          <w:b/>
                        </w:rPr>
                        <w:t>We advise you not to collect or drop off your child/</w:t>
                      </w:r>
                      <w:proofErr w:type="spellStart"/>
                      <w:r w:rsidRPr="009907A9">
                        <w:rPr>
                          <w:b/>
                        </w:rPr>
                        <w:t>ren</w:t>
                      </w:r>
                      <w:proofErr w:type="spellEnd"/>
                      <w:r w:rsidRPr="009907A9">
                        <w:rPr>
                          <w:b/>
                        </w:rPr>
                        <w:t xml:space="preserve"> near the bus bay on Upper Street. This area is very dangerous and bus drivers have limited visibility</w:t>
                      </w:r>
                      <w:r>
                        <w:t>. Children need to be closely supervised when entering/exiting the school close to the bus bay.</w:t>
                      </w:r>
                    </w:p>
                    <w:p w14:paraId="0A988E62" w14:textId="77777777" w:rsidR="009907A9" w:rsidRDefault="009907A9" w:rsidP="002607B9">
                      <w:pPr>
                        <w:pStyle w:val="BodyText1"/>
                        <w:ind w:left="113"/>
                      </w:pPr>
                    </w:p>
                    <w:p w14:paraId="199AF2B6" w14:textId="6B44151B" w:rsidR="009907A9" w:rsidRPr="002360CB" w:rsidRDefault="009907A9" w:rsidP="002607B9">
                      <w:pPr>
                        <w:pStyle w:val="BodyText1"/>
                        <w:ind w:left="113"/>
                      </w:pPr>
                      <w:r>
                        <w:t xml:space="preserve">Parking is available </w:t>
                      </w:r>
                      <w:bookmarkStart w:id="1" w:name="_GoBack"/>
                      <w:bookmarkEnd w:id="1"/>
                      <w:r>
                        <w:t xml:space="preserve">on the side of the road.  Please park legally and </w:t>
                      </w:r>
                      <w:r w:rsidRPr="00D26ADC">
                        <w:rPr>
                          <w:b/>
                        </w:rPr>
                        <w:t>walk your child/</w:t>
                      </w:r>
                      <w:proofErr w:type="spellStart"/>
                      <w:r w:rsidRPr="00D26ADC">
                        <w:rPr>
                          <w:b/>
                        </w:rPr>
                        <w:t>ren</w:t>
                      </w:r>
                      <w:proofErr w:type="spellEnd"/>
                      <w:r w:rsidRPr="00D26ADC">
                        <w:rPr>
                          <w:b/>
                        </w:rPr>
                        <w:t xml:space="preserve"> through the gates</w:t>
                      </w:r>
                      <w:r>
                        <w:t xml:space="preserve"> when dropping off and </w:t>
                      </w:r>
                      <w:r w:rsidRPr="00D26ADC">
                        <w:rPr>
                          <w:b/>
                        </w:rPr>
                        <w:t>come inside the gates to collect</w:t>
                      </w:r>
                      <w:r>
                        <w:t xml:space="preserve"> your child/</w:t>
                      </w:r>
                      <w:proofErr w:type="spellStart"/>
                      <w:r>
                        <w:t>ren</w:t>
                      </w:r>
                      <w:proofErr w:type="spellEnd"/>
                      <w:r>
                        <w:t xml:space="preserve"> in the afternoon.</w:t>
                      </w:r>
                    </w:p>
                    <w:p w14:paraId="685DF0EE" w14:textId="77777777" w:rsidR="009907A9" w:rsidRDefault="009907A9" w:rsidP="00B0056A">
                      <w:pPr>
                        <w:pStyle w:val="H2"/>
                      </w:pPr>
                    </w:p>
                    <w:p w14:paraId="76F0B8DE" w14:textId="77777777" w:rsidR="009907A9" w:rsidRDefault="009907A9" w:rsidP="00760E08">
                      <w:pPr>
                        <w:pStyle w:val="H2"/>
                        <w:jc w:val="center"/>
                      </w:pPr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2B336773" wp14:editId="6E14650A">
                            <wp:extent cx="2725420" cy="2035810"/>
                            <wp:effectExtent l="0" t="0" r="0" b="0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0121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25420" cy="2035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BF117C2" w14:textId="77777777" w:rsidR="009907A9" w:rsidRPr="002360CB" w:rsidRDefault="009907A9" w:rsidP="00B0056A">
                      <w:pPr>
                        <w:pStyle w:val="H2"/>
                      </w:pPr>
                    </w:p>
                  </w:txbxContent>
                </v:textbox>
              </v:shape>
            </w:pict>
          </mc:Fallback>
        </mc:AlternateContent>
      </w:r>
      <w:r w:rsidR="002876E1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EFFEA61" wp14:editId="4ACF623B">
                <wp:simplePos x="0" y="0"/>
                <wp:positionH relativeFrom="column">
                  <wp:posOffset>6959600</wp:posOffset>
                </wp:positionH>
                <wp:positionV relativeFrom="paragraph">
                  <wp:posOffset>5838825</wp:posOffset>
                </wp:positionV>
                <wp:extent cx="3107690" cy="1016000"/>
                <wp:effectExtent l="0" t="0" r="0" b="0"/>
                <wp:wrapNone/>
                <wp:docPr id="1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7690" cy="10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65E558" w14:textId="77777777" w:rsidR="009907A9" w:rsidRPr="002360CB" w:rsidRDefault="009907A9" w:rsidP="00820A7E">
                            <w:pPr>
                              <w:rPr>
                                <w:rFonts w:cs="Arial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16" o:spid="_x0000_s1038" type="#_x0000_t202" style="position:absolute;margin-left:548pt;margin-top:459.75pt;width:244.7pt;height:80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" filled="f" stroked="f">
                <v:textbox>
                  <w:txbxContent>
                    <w:p w14:paraId="3665E558" w14:textId="77777777" w:rsidR="009907A9" w:rsidRPr="002360CB" w:rsidRDefault="009907A9" w:rsidP="00820A7E">
                      <w:pPr>
                        <w:rPr>
                          <w:rFonts w:cs="Arial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964B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0F846DB" wp14:editId="1FC2F5BC">
                <wp:simplePos x="0" y="0"/>
                <wp:positionH relativeFrom="column">
                  <wp:posOffset>3320415</wp:posOffset>
                </wp:positionH>
                <wp:positionV relativeFrom="paragraph">
                  <wp:posOffset>-231775</wp:posOffset>
                </wp:positionV>
                <wp:extent cx="2938780" cy="400050"/>
                <wp:effectExtent l="0" t="0" r="0" b="3175"/>
                <wp:wrapNone/>
                <wp:docPr id="1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8780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367555" w14:textId="77777777" w:rsidR="009907A9" w:rsidRPr="00431AE6" w:rsidRDefault="009907A9" w:rsidP="000E21C2">
                            <w:pPr>
                              <w:pStyle w:val="H1"/>
                              <w:rPr>
                                <w:color w:val="FFFFFF"/>
                              </w:rPr>
                            </w:pPr>
                            <w:r w:rsidRPr="00431AE6">
                              <w:rPr>
                                <w:color w:val="FFFFFF"/>
                              </w:rPr>
                              <w:t>Safe car travel</w:t>
                            </w:r>
                          </w:p>
                          <w:p w14:paraId="49400955" w14:textId="77777777" w:rsidR="009907A9" w:rsidRDefault="009907A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32" o:spid="_x0000_s1037" type="#_x0000_t202" style="position:absolute;margin-left:261.45pt;margin-top:-18.25pt;width:231.4pt;height:31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" filled="f" stroked="f">
                <v:textbox>
                  <w:txbxContent>
                    <w:p w:rsidR="000E21C2" w:rsidRPr="00431AE6" w:rsidRDefault="000E21C2" w:rsidP="000E21C2">
                      <w:pPr>
                        <w:pStyle w:val="H1"/>
                        <w:rPr>
                          <w:color w:val="FFFFFF"/>
                        </w:rPr>
                      </w:pPr>
                      <w:r w:rsidRPr="00431AE6">
                        <w:rPr>
                          <w:color w:val="FFFFFF"/>
                        </w:rPr>
                        <w:t>Safe car travel</w:t>
                      </w:r>
                    </w:p>
                    <w:p w:rsidR="000E21C2" w:rsidRDefault="000E21C2"/>
                  </w:txbxContent>
                </v:textbox>
              </v:shape>
            </w:pict>
          </mc:Fallback>
        </mc:AlternateContent>
      </w:r>
      <w:r w:rsidR="008964B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559ED4A" wp14:editId="35F0E801">
                <wp:simplePos x="0" y="0"/>
                <wp:positionH relativeFrom="column">
                  <wp:posOffset>-44450</wp:posOffset>
                </wp:positionH>
                <wp:positionV relativeFrom="paragraph">
                  <wp:posOffset>-231775</wp:posOffset>
                </wp:positionV>
                <wp:extent cx="2840355" cy="400050"/>
                <wp:effectExtent l="3175" t="0" r="4445" b="3175"/>
                <wp:wrapNone/>
                <wp:docPr id="9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0355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229956" w14:textId="77777777" w:rsidR="009907A9" w:rsidRPr="00431AE6" w:rsidRDefault="009907A9" w:rsidP="000E21C2">
                            <w:pPr>
                              <w:pStyle w:val="H1"/>
                              <w:rPr>
                                <w:color w:val="FFFFFF"/>
                              </w:rPr>
                            </w:pPr>
                            <w:r w:rsidRPr="00431AE6">
                              <w:rPr>
                                <w:color w:val="FFFFFF"/>
                              </w:rPr>
                              <w:t>Travelling to school</w:t>
                            </w:r>
                          </w:p>
                          <w:p w14:paraId="0A614B44" w14:textId="77777777" w:rsidR="009907A9" w:rsidRDefault="009907A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31" o:spid="_x0000_s1038" type="#_x0000_t202" style="position:absolute;margin-left:-3.5pt;margin-top:-18.25pt;width:223.65pt;height:31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" filled="f" stroked="f">
                <v:textbox>
                  <w:txbxContent>
                    <w:p w:rsidR="000E21C2" w:rsidRPr="00431AE6" w:rsidRDefault="000E21C2" w:rsidP="000E21C2">
                      <w:pPr>
                        <w:pStyle w:val="H1"/>
                        <w:rPr>
                          <w:color w:val="FFFFFF"/>
                        </w:rPr>
                      </w:pPr>
                      <w:r w:rsidRPr="00431AE6">
                        <w:rPr>
                          <w:color w:val="FFFFFF"/>
                        </w:rPr>
                        <w:t>Travelling to school</w:t>
                      </w:r>
                    </w:p>
                    <w:p w:rsidR="000E21C2" w:rsidRDefault="000E21C2"/>
                  </w:txbxContent>
                </v:textbox>
              </v:shape>
            </w:pict>
          </mc:Fallback>
        </mc:AlternateContent>
      </w:r>
      <w:r w:rsidR="008964B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6014A13" wp14:editId="2A83A155">
                <wp:simplePos x="0" y="0"/>
                <wp:positionH relativeFrom="column">
                  <wp:posOffset>6969125</wp:posOffset>
                </wp:positionH>
                <wp:positionV relativeFrom="paragraph">
                  <wp:posOffset>-231775</wp:posOffset>
                </wp:positionV>
                <wp:extent cx="3213100" cy="400050"/>
                <wp:effectExtent l="0" t="0" r="0" b="3175"/>
                <wp:wrapNone/>
                <wp:docPr id="8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7ADC50" w14:textId="77777777" w:rsidR="009907A9" w:rsidRPr="00A314BC" w:rsidRDefault="009907A9" w:rsidP="000E21C2">
                            <w:pPr>
                              <w:pStyle w:val="H1"/>
                              <w:rPr>
                                <w:color w:val="FFFFFF"/>
                              </w:rPr>
                            </w:pPr>
                            <w:r w:rsidRPr="00A314BC">
                              <w:rPr>
                                <w:color w:val="FFFFFF"/>
                              </w:rPr>
                              <w:t>Where and how to park</w:t>
                            </w:r>
                          </w:p>
                          <w:p w14:paraId="0962BB90" w14:textId="77777777" w:rsidR="009907A9" w:rsidRPr="000E21C2" w:rsidRDefault="009907A9" w:rsidP="000E21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33" o:spid="_x0000_s1040" type="#_x0000_t202" style="position:absolute;margin-left:548.75pt;margin-top:-18.25pt;width:253pt;height:31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" filled="f" stroked="f">
                <v:textbox>
                  <w:txbxContent>
                    <w:p w:rsidR="000E21C2" w:rsidRPr="00A314BC" w:rsidRDefault="000E21C2" w:rsidP="000E21C2">
                      <w:pPr>
                        <w:pStyle w:val="H1"/>
                        <w:rPr>
                          <w:color w:val="FFFFFF"/>
                        </w:rPr>
                      </w:pPr>
                      <w:r w:rsidRPr="00A314BC">
                        <w:rPr>
                          <w:color w:val="FFFFFF"/>
                        </w:rPr>
                        <w:t>Where and how to park</w:t>
                      </w:r>
                    </w:p>
                    <w:p w:rsidR="000E21C2" w:rsidRPr="000E21C2" w:rsidRDefault="000E21C2" w:rsidP="000E21C2"/>
                  </w:txbxContent>
                </v:textbox>
              </v:shape>
            </w:pict>
          </mc:Fallback>
        </mc:AlternateContent>
      </w:r>
      <w:r w:rsidR="008964B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16D0F90C" wp14:editId="69EEF98E">
                <wp:simplePos x="0" y="0"/>
                <wp:positionH relativeFrom="column">
                  <wp:posOffset>7068820</wp:posOffset>
                </wp:positionH>
                <wp:positionV relativeFrom="paragraph">
                  <wp:posOffset>361950</wp:posOffset>
                </wp:positionV>
                <wp:extent cx="2703830" cy="5375910"/>
                <wp:effectExtent l="1270" t="0" r="0" b="5715"/>
                <wp:wrapNone/>
                <wp:docPr id="5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03830" cy="537591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000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Rectangle 34" o:spid="_x0000_s1026" style="position:absolute;margin-left:556.6pt;margin-top:28.5pt;width:212.9pt;height:423.3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" stroked="f">
                <v:fill opacity="39321f"/>
              </v:rect>
            </w:pict>
          </mc:Fallback>
        </mc:AlternateContent>
      </w:r>
      <w:r w:rsidR="008964B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FE89F45" wp14:editId="6A32D602">
                <wp:simplePos x="0" y="0"/>
                <wp:positionH relativeFrom="column">
                  <wp:posOffset>27305</wp:posOffset>
                </wp:positionH>
                <wp:positionV relativeFrom="paragraph">
                  <wp:posOffset>373380</wp:posOffset>
                </wp:positionV>
                <wp:extent cx="297815" cy="331470"/>
                <wp:effectExtent l="0" t="0" r="0" b="0"/>
                <wp:wrapNone/>
                <wp:docPr id="3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815" cy="331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F2BE2F" w14:textId="77777777" w:rsidR="009907A9" w:rsidRPr="003F2B89" w:rsidRDefault="009907A9" w:rsidP="00760E08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26" o:spid="_x0000_s1042" type="#_x0000_t202" style="position:absolute;margin-left:2.15pt;margin-top:29.4pt;width:217.45pt;height:168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" filled="f" stroked="f">
                <v:textbox style="mso-fit-shape-to-text:t">
                  <w:txbxContent>
                    <w:p w:rsidR="00EF4293" w:rsidRPr="003F2B89" w:rsidRDefault="00EF4293" w:rsidP="00760E08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964B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B48F08E" wp14:editId="78414BA7">
                <wp:simplePos x="0" y="0"/>
                <wp:positionH relativeFrom="column">
                  <wp:posOffset>-25400</wp:posOffset>
                </wp:positionH>
                <wp:positionV relativeFrom="paragraph">
                  <wp:posOffset>5728335</wp:posOffset>
                </wp:positionV>
                <wp:extent cx="2924175" cy="969645"/>
                <wp:effectExtent l="3175" t="3810" r="0" b="0"/>
                <wp:wrapNone/>
                <wp:docPr id="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4175" cy="969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FC663B" w14:textId="77777777" w:rsidR="009907A9" w:rsidRPr="002360CB" w:rsidRDefault="009907A9" w:rsidP="00820A7E">
                            <w:pPr>
                              <w:rPr>
                                <w:rFonts w:cs="Arial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shape id="Text Box 15" o:spid="_x0000_s1043" type="#_x0000_t202" style="position:absolute;margin-left:-2pt;margin-top:451.05pt;width:230.25pt;height:76.3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" filled="f" stroked="f">
                <v:textbox>
                  <w:txbxContent>
                    <w:p w:rsidR="00EF4293" w:rsidRPr="002360CB" w:rsidRDefault="00EF4293" w:rsidP="00820A7E">
                      <w:pPr>
                        <w:rPr>
                          <w:rFonts w:cs="Arial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1C5FB2" w:rsidRPr="00053AFF" w:rsidSect="002360CB">
      <w:pgSz w:w="16838" w:h="11906" w:orient="landscape" w:code="9"/>
      <w:pgMar w:top="720" w:right="720" w:bottom="720" w:left="72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4D61A58" w14:textId="77777777" w:rsidR="00157085" w:rsidRDefault="00157085" w:rsidP="00FA3CDC">
      <w:pPr>
        <w:spacing w:after="0" w:line="240" w:lineRule="auto"/>
      </w:pPr>
      <w:r>
        <w:separator/>
      </w:r>
    </w:p>
  </w:endnote>
  <w:endnote w:type="continuationSeparator" w:id="0">
    <w:p w14:paraId="65F59257" w14:textId="77777777" w:rsidR="00157085" w:rsidRDefault="00157085" w:rsidP="00FA3C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B66BED" w14:textId="77777777" w:rsidR="00157085" w:rsidRDefault="00157085" w:rsidP="00FA3CDC">
      <w:pPr>
        <w:spacing w:after="0" w:line="240" w:lineRule="auto"/>
      </w:pPr>
      <w:r>
        <w:separator/>
      </w:r>
    </w:p>
  </w:footnote>
  <w:footnote w:type="continuationSeparator" w:id="0">
    <w:p w14:paraId="4355950C" w14:textId="77777777" w:rsidR="00157085" w:rsidRDefault="00157085" w:rsidP="00FA3C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D2BB60" w14:textId="77777777" w:rsidR="009907A9" w:rsidRDefault="009907A9">
    <w:pPr>
      <w:pStyle w:val="Header"/>
    </w:pPr>
    <w:r>
      <w:rPr>
        <w:noProof/>
        <w:lang w:eastAsia="en-AU"/>
      </w:rPr>
      <w:drawing>
        <wp:anchor distT="0" distB="0" distL="114300" distR="114300" simplePos="0" relativeHeight="251657216" behindDoc="1" locked="0" layoutInCell="1" allowOverlap="1" wp14:anchorId="12EAF1BF" wp14:editId="5A48E58E">
          <wp:simplePos x="0" y="0"/>
          <wp:positionH relativeFrom="margin">
            <wp:posOffset>-527050</wp:posOffset>
          </wp:positionH>
          <wp:positionV relativeFrom="margin">
            <wp:posOffset>-706120</wp:posOffset>
          </wp:positionV>
          <wp:extent cx="10789285" cy="7628255"/>
          <wp:effectExtent l="0" t="0" r="0" b="0"/>
          <wp:wrapNone/>
          <wp:docPr id="7" name="Picture 7" descr="rs_brochure-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rs_brochure-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89285" cy="76282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3DDBF2" w14:textId="77777777" w:rsidR="009907A9" w:rsidRDefault="009907A9">
    <w:pPr>
      <w:pStyle w:val="Header"/>
    </w:pPr>
    <w:r>
      <w:rPr>
        <w:noProof/>
        <w:lang w:eastAsia="en-AU"/>
      </w:rPr>
      <w:drawing>
        <wp:anchor distT="0" distB="0" distL="114300" distR="114300" simplePos="0" relativeHeight="251658240" behindDoc="1" locked="0" layoutInCell="1" allowOverlap="1" wp14:anchorId="399B6921" wp14:editId="1A1CEA16">
          <wp:simplePos x="0" y="0"/>
          <wp:positionH relativeFrom="margin">
            <wp:posOffset>-502285</wp:posOffset>
          </wp:positionH>
          <wp:positionV relativeFrom="margin">
            <wp:posOffset>-670560</wp:posOffset>
          </wp:positionV>
          <wp:extent cx="10782300" cy="7639050"/>
          <wp:effectExtent l="0" t="0" r="0" b="0"/>
          <wp:wrapNone/>
          <wp:docPr id="11" name="Picture 11" descr="rs_brochure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rs_brochure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82300" cy="7639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085EBB"/>
    <w:multiLevelType w:val="hybridMultilevel"/>
    <w:tmpl w:val="C4E05450"/>
    <w:lvl w:ilvl="0" w:tplc="3B42A00E">
      <w:start w:val="1"/>
      <w:numFmt w:val="bullet"/>
      <w:lvlText w:val=""/>
      <w:lvlJc w:val="left"/>
      <w:pPr>
        <w:ind w:left="717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8BE7DED"/>
    <w:multiLevelType w:val="hybridMultilevel"/>
    <w:tmpl w:val="A10CDA36"/>
    <w:lvl w:ilvl="0" w:tplc="D368BDA2">
      <w:start w:val="1"/>
      <w:numFmt w:val="bullet"/>
      <w:pStyle w:val="Inden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44F24E5"/>
    <w:multiLevelType w:val="hybridMultilevel"/>
    <w:tmpl w:val="1A8E153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2D05669"/>
    <w:multiLevelType w:val="hybridMultilevel"/>
    <w:tmpl w:val="DCEAB23C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hideSpellingErrors/>
  <w:hideGrammaticalErrors/>
  <w:attachedTemplate r:id="rId1"/>
  <w:defaultTabStop w:val="720"/>
  <w:drawingGridHorizontalSpacing w:val="12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13C2"/>
    <w:rsid w:val="00000393"/>
    <w:rsid w:val="00006343"/>
    <w:rsid w:val="00010CFB"/>
    <w:rsid w:val="0001355E"/>
    <w:rsid w:val="000369F2"/>
    <w:rsid w:val="00037FA6"/>
    <w:rsid w:val="00053AFF"/>
    <w:rsid w:val="000702E4"/>
    <w:rsid w:val="00084463"/>
    <w:rsid w:val="00090E11"/>
    <w:rsid w:val="0009568B"/>
    <w:rsid w:val="000A5BF2"/>
    <w:rsid w:val="000B455A"/>
    <w:rsid w:val="000E21C2"/>
    <w:rsid w:val="001022BA"/>
    <w:rsid w:val="00115E2C"/>
    <w:rsid w:val="00125E57"/>
    <w:rsid w:val="00157085"/>
    <w:rsid w:val="0019402D"/>
    <w:rsid w:val="00194BFD"/>
    <w:rsid w:val="001B6050"/>
    <w:rsid w:val="001B6B4E"/>
    <w:rsid w:val="001C5FB2"/>
    <w:rsid w:val="001D68E6"/>
    <w:rsid w:val="001E08F3"/>
    <w:rsid w:val="001F259B"/>
    <w:rsid w:val="00204FD1"/>
    <w:rsid w:val="00210F86"/>
    <w:rsid w:val="002360CB"/>
    <w:rsid w:val="00260056"/>
    <w:rsid w:val="002607B9"/>
    <w:rsid w:val="00275316"/>
    <w:rsid w:val="0028228F"/>
    <w:rsid w:val="00286133"/>
    <w:rsid w:val="00286A9A"/>
    <w:rsid w:val="002870AF"/>
    <w:rsid w:val="002876E1"/>
    <w:rsid w:val="002A62BF"/>
    <w:rsid w:val="002B7ED5"/>
    <w:rsid w:val="002C30CC"/>
    <w:rsid w:val="003024C3"/>
    <w:rsid w:val="003066B9"/>
    <w:rsid w:val="00342D90"/>
    <w:rsid w:val="003868F4"/>
    <w:rsid w:val="003C5BC2"/>
    <w:rsid w:val="003E19E4"/>
    <w:rsid w:val="003F2B89"/>
    <w:rsid w:val="00407FF8"/>
    <w:rsid w:val="00431AE6"/>
    <w:rsid w:val="004367AB"/>
    <w:rsid w:val="00455046"/>
    <w:rsid w:val="00462808"/>
    <w:rsid w:val="00476857"/>
    <w:rsid w:val="004F2D37"/>
    <w:rsid w:val="00515601"/>
    <w:rsid w:val="00541F99"/>
    <w:rsid w:val="00557C37"/>
    <w:rsid w:val="00564E2F"/>
    <w:rsid w:val="00587909"/>
    <w:rsid w:val="00593827"/>
    <w:rsid w:val="00593968"/>
    <w:rsid w:val="005B57D4"/>
    <w:rsid w:val="005D0C4E"/>
    <w:rsid w:val="005D474F"/>
    <w:rsid w:val="005F4B47"/>
    <w:rsid w:val="00623204"/>
    <w:rsid w:val="0064444E"/>
    <w:rsid w:val="0066040A"/>
    <w:rsid w:val="006613C2"/>
    <w:rsid w:val="00670DAD"/>
    <w:rsid w:val="006A1D3B"/>
    <w:rsid w:val="006A2A27"/>
    <w:rsid w:val="006B6014"/>
    <w:rsid w:val="006B763A"/>
    <w:rsid w:val="006E2A7A"/>
    <w:rsid w:val="006E79E4"/>
    <w:rsid w:val="006F043E"/>
    <w:rsid w:val="006F252F"/>
    <w:rsid w:val="00743A9B"/>
    <w:rsid w:val="00746FBD"/>
    <w:rsid w:val="00760E08"/>
    <w:rsid w:val="007647E8"/>
    <w:rsid w:val="0077373C"/>
    <w:rsid w:val="007742A4"/>
    <w:rsid w:val="00781EB8"/>
    <w:rsid w:val="007837F8"/>
    <w:rsid w:val="007C388E"/>
    <w:rsid w:val="007C695D"/>
    <w:rsid w:val="007D64AE"/>
    <w:rsid w:val="00803015"/>
    <w:rsid w:val="008102F0"/>
    <w:rsid w:val="00820A7E"/>
    <w:rsid w:val="008467BF"/>
    <w:rsid w:val="00853783"/>
    <w:rsid w:val="00853E4D"/>
    <w:rsid w:val="00857A1D"/>
    <w:rsid w:val="00860649"/>
    <w:rsid w:val="008964B9"/>
    <w:rsid w:val="008A6E28"/>
    <w:rsid w:val="008B2A76"/>
    <w:rsid w:val="0090168B"/>
    <w:rsid w:val="00907693"/>
    <w:rsid w:val="00922135"/>
    <w:rsid w:val="00933AC5"/>
    <w:rsid w:val="00937676"/>
    <w:rsid w:val="009479B2"/>
    <w:rsid w:val="0096064D"/>
    <w:rsid w:val="009652C3"/>
    <w:rsid w:val="00977CFD"/>
    <w:rsid w:val="009907A9"/>
    <w:rsid w:val="0099420B"/>
    <w:rsid w:val="009C1D0E"/>
    <w:rsid w:val="009D2643"/>
    <w:rsid w:val="00A125A6"/>
    <w:rsid w:val="00A15EFE"/>
    <w:rsid w:val="00A314BC"/>
    <w:rsid w:val="00A323BE"/>
    <w:rsid w:val="00A40977"/>
    <w:rsid w:val="00A42C0D"/>
    <w:rsid w:val="00A60D42"/>
    <w:rsid w:val="00A73A41"/>
    <w:rsid w:val="00A7680B"/>
    <w:rsid w:val="00AA049D"/>
    <w:rsid w:val="00AC5023"/>
    <w:rsid w:val="00AD2D09"/>
    <w:rsid w:val="00AE1BFF"/>
    <w:rsid w:val="00AF6757"/>
    <w:rsid w:val="00B0056A"/>
    <w:rsid w:val="00B34A60"/>
    <w:rsid w:val="00B408AA"/>
    <w:rsid w:val="00B54542"/>
    <w:rsid w:val="00B613BD"/>
    <w:rsid w:val="00BA00AD"/>
    <w:rsid w:val="00BC0CA7"/>
    <w:rsid w:val="00BC5265"/>
    <w:rsid w:val="00BE00CE"/>
    <w:rsid w:val="00BE1E01"/>
    <w:rsid w:val="00BE7581"/>
    <w:rsid w:val="00C01EF5"/>
    <w:rsid w:val="00C049D5"/>
    <w:rsid w:val="00C12D08"/>
    <w:rsid w:val="00C157E1"/>
    <w:rsid w:val="00C2307C"/>
    <w:rsid w:val="00C2446D"/>
    <w:rsid w:val="00C450B6"/>
    <w:rsid w:val="00C7482F"/>
    <w:rsid w:val="00C863E6"/>
    <w:rsid w:val="00CA07C9"/>
    <w:rsid w:val="00CC13DA"/>
    <w:rsid w:val="00CD0385"/>
    <w:rsid w:val="00CE38C5"/>
    <w:rsid w:val="00CE5EEA"/>
    <w:rsid w:val="00D0610C"/>
    <w:rsid w:val="00D21466"/>
    <w:rsid w:val="00D26ADC"/>
    <w:rsid w:val="00D9014D"/>
    <w:rsid w:val="00DB138F"/>
    <w:rsid w:val="00DE1A30"/>
    <w:rsid w:val="00DE2C35"/>
    <w:rsid w:val="00DE2F55"/>
    <w:rsid w:val="00DE311A"/>
    <w:rsid w:val="00DF25FA"/>
    <w:rsid w:val="00E024D0"/>
    <w:rsid w:val="00E118BC"/>
    <w:rsid w:val="00E16043"/>
    <w:rsid w:val="00E30392"/>
    <w:rsid w:val="00E357BB"/>
    <w:rsid w:val="00E5137A"/>
    <w:rsid w:val="00E5596A"/>
    <w:rsid w:val="00E71E67"/>
    <w:rsid w:val="00EB1731"/>
    <w:rsid w:val="00EB695F"/>
    <w:rsid w:val="00EF4293"/>
    <w:rsid w:val="00EF571F"/>
    <w:rsid w:val="00F22CD1"/>
    <w:rsid w:val="00F26CB6"/>
    <w:rsid w:val="00F62BB7"/>
    <w:rsid w:val="00F71AED"/>
    <w:rsid w:val="00F93E6B"/>
    <w:rsid w:val="00F94C50"/>
    <w:rsid w:val="00F959FF"/>
    <w:rsid w:val="00FA2031"/>
    <w:rsid w:val="00FA3CDC"/>
    <w:rsid w:val="00FA4FAD"/>
    <w:rsid w:val="00FB0CDE"/>
    <w:rsid w:val="00FD1DD2"/>
    <w:rsid w:val="00FD4981"/>
    <w:rsid w:val="00FE328F"/>
    <w:rsid w:val="00FE62F5"/>
    <w:rsid w:val="00FE7F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6D8BF75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907693"/>
    <w:pPr>
      <w:spacing w:before="40" w:after="100" w:line="276" w:lineRule="auto"/>
    </w:pPr>
    <w:rPr>
      <w:rFonts w:ascii="Arial" w:hAnsi="Arial"/>
      <w:sz w:val="24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B613BD"/>
    <w:pPr>
      <w:keepNext/>
      <w:outlineLvl w:val="0"/>
    </w:pPr>
    <w:rPr>
      <w:rFonts w:eastAsia="Times New Roman"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FA3C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A3CDC"/>
  </w:style>
  <w:style w:type="paragraph" w:styleId="Footer">
    <w:name w:val="footer"/>
    <w:basedOn w:val="Normal"/>
    <w:link w:val="FooterChar"/>
    <w:uiPriority w:val="99"/>
    <w:semiHidden/>
    <w:unhideWhenUsed/>
    <w:rsid w:val="00FA3C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A3CDC"/>
  </w:style>
  <w:style w:type="paragraph" w:styleId="BalloonText">
    <w:name w:val="Balloon Text"/>
    <w:basedOn w:val="Normal"/>
    <w:link w:val="BalloonTextChar"/>
    <w:uiPriority w:val="99"/>
    <w:semiHidden/>
    <w:unhideWhenUsed/>
    <w:rsid w:val="00FA3CDC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FA3CDC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rsid w:val="006E79E4"/>
    <w:rPr>
      <w:rFonts w:ascii="Arial" w:hAnsi="Arial"/>
      <w:sz w:val="24"/>
      <w:szCs w:val="22"/>
      <w:lang w:eastAsia="en-US"/>
    </w:rPr>
  </w:style>
  <w:style w:type="character" w:customStyle="1" w:styleId="Heading1Char">
    <w:name w:val="Heading 1 Char"/>
    <w:link w:val="Heading1"/>
    <w:uiPriority w:val="9"/>
    <w:rsid w:val="00B613BD"/>
    <w:rPr>
      <w:rFonts w:ascii="Arial" w:eastAsia="Times New Roman" w:hAnsi="Arial" w:cs="Times New Roman"/>
      <w:bCs/>
      <w:kern w:val="32"/>
      <w:sz w:val="32"/>
      <w:szCs w:val="32"/>
      <w:lang w:eastAsia="en-US"/>
    </w:rPr>
  </w:style>
  <w:style w:type="paragraph" w:styleId="Quote">
    <w:name w:val="Quote"/>
    <w:basedOn w:val="Normal"/>
    <w:next w:val="Normal"/>
    <w:link w:val="QuoteChar"/>
    <w:uiPriority w:val="29"/>
    <w:qFormat/>
    <w:rsid w:val="006E79E4"/>
    <w:rPr>
      <w:i/>
      <w:iCs/>
      <w:color w:val="000000"/>
    </w:rPr>
  </w:style>
  <w:style w:type="character" w:customStyle="1" w:styleId="QuoteChar">
    <w:name w:val="Quote Char"/>
    <w:link w:val="Quote"/>
    <w:uiPriority w:val="29"/>
    <w:rsid w:val="006E79E4"/>
    <w:rPr>
      <w:rFonts w:ascii="Arial" w:hAnsi="Arial"/>
      <w:i/>
      <w:iCs/>
      <w:color w:val="000000"/>
      <w:sz w:val="24"/>
      <w:szCs w:val="22"/>
      <w:lang w:eastAsia="en-US"/>
    </w:rPr>
  </w:style>
  <w:style w:type="paragraph" w:customStyle="1" w:styleId="H1">
    <w:name w:val="H1"/>
    <w:basedOn w:val="Normal"/>
    <w:qFormat/>
    <w:rsid w:val="008B2A76"/>
    <w:pPr>
      <w:spacing w:after="60"/>
    </w:pPr>
    <w:rPr>
      <w:sz w:val="40"/>
    </w:rPr>
  </w:style>
  <w:style w:type="paragraph" w:customStyle="1" w:styleId="BodyText1">
    <w:name w:val="Body Text1"/>
    <w:basedOn w:val="H1"/>
    <w:qFormat/>
    <w:rsid w:val="00593827"/>
    <w:rPr>
      <w:sz w:val="22"/>
    </w:rPr>
  </w:style>
  <w:style w:type="paragraph" w:customStyle="1" w:styleId="Indent">
    <w:name w:val="Indent"/>
    <w:basedOn w:val="BodyText1"/>
    <w:rsid w:val="003868F4"/>
    <w:pPr>
      <w:numPr>
        <w:numId w:val="3"/>
      </w:numPr>
      <w:spacing w:after="0"/>
      <w:ind w:left="357" w:hanging="357"/>
    </w:pPr>
  </w:style>
  <w:style w:type="paragraph" w:customStyle="1" w:styleId="H2">
    <w:name w:val="H2"/>
    <w:basedOn w:val="H1"/>
    <w:rsid w:val="006B6014"/>
    <w:rPr>
      <w:sz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907693"/>
    <w:pPr>
      <w:spacing w:before="40" w:after="100" w:line="276" w:lineRule="auto"/>
    </w:pPr>
    <w:rPr>
      <w:rFonts w:ascii="Arial" w:hAnsi="Arial"/>
      <w:sz w:val="24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B613BD"/>
    <w:pPr>
      <w:keepNext/>
      <w:outlineLvl w:val="0"/>
    </w:pPr>
    <w:rPr>
      <w:rFonts w:eastAsia="Times New Roman"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FA3C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A3CDC"/>
  </w:style>
  <w:style w:type="paragraph" w:styleId="Footer">
    <w:name w:val="footer"/>
    <w:basedOn w:val="Normal"/>
    <w:link w:val="FooterChar"/>
    <w:uiPriority w:val="99"/>
    <w:semiHidden/>
    <w:unhideWhenUsed/>
    <w:rsid w:val="00FA3C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A3CDC"/>
  </w:style>
  <w:style w:type="paragraph" w:styleId="BalloonText">
    <w:name w:val="Balloon Text"/>
    <w:basedOn w:val="Normal"/>
    <w:link w:val="BalloonTextChar"/>
    <w:uiPriority w:val="99"/>
    <w:semiHidden/>
    <w:unhideWhenUsed/>
    <w:rsid w:val="00FA3CDC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FA3CDC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rsid w:val="006E79E4"/>
    <w:rPr>
      <w:rFonts w:ascii="Arial" w:hAnsi="Arial"/>
      <w:sz w:val="24"/>
      <w:szCs w:val="22"/>
      <w:lang w:eastAsia="en-US"/>
    </w:rPr>
  </w:style>
  <w:style w:type="character" w:customStyle="1" w:styleId="Heading1Char">
    <w:name w:val="Heading 1 Char"/>
    <w:link w:val="Heading1"/>
    <w:uiPriority w:val="9"/>
    <w:rsid w:val="00B613BD"/>
    <w:rPr>
      <w:rFonts w:ascii="Arial" w:eastAsia="Times New Roman" w:hAnsi="Arial" w:cs="Times New Roman"/>
      <w:bCs/>
      <w:kern w:val="32"/>
      <w:sz w:val="32"/>
      <w:szCs w:val="32"/>
      <w:lang w:eastAsia="en-US"/>
    </w:rPr>
  </w:style>
  <w:style w:type="paragraph" w:styleId="Quote">
    <w:name w:val="Quote"/>
    <w:basedOn w:val="Normal"/>
    <w:next w:val="Normal"/>
    <w:link w:val="QuoteChar"/>
    <w:uiPriority w:val="29"/>
    <w:qFormat/>
    <w:rsid w:val="006E79E4"/>
    <w:rPr>
      <w:i/>
      <w:iCs/>
      <w:color w:val="000000"/>
    </w:rPr>
  </w:style>
  <w:style w:type="character" w:customStyle="1" w:styleId="QuoteChar">
    <w:name w:val="Quote Char"/>
    <w:link w:val="Quote"/>
    <w:uiPriority w:val="29"/>
    <w:rsid w:val="006E79E4"/>
    <w:rPr>
      <w:rFonts w:ascii="Arial" w:hAnsi="Arial"/>
      <w:i/>
      <w:iCs/>
      <w:color w:val="000000"/>
      <w:sz w:val="24"/>
      <w:szCs w:val="22"/>
      <w:lang w:eastAsia="en-US"/>
    </w:rPr>
  </w:style>
  <w:style w:type="paragraph" w:customStyle="1" w:styleId="H1">
    <w:name w:val="H1"/>
    <w:basedOn w:val="Normal"/>
    <w:qFormat/>
    <w:rsid w:val="008B2A76"/>
    <w:pPr>
      <w:spacing w:after="60"/>
    </w:pPr>
    <w:rPr>
      <w:sz w:val="40"/>
    </w:rPr>
  </w:style>
  <w:style w:type="paragraph" w:customStyle="1" w:styleId="BodyText1">
    <w:name w:val="Body Text1"/>
    <w:basedOn w:val="H1"/>
    <w:qFormat/>
    <w:rsid w:val="00593827"/>
    <w:rPr>
      <w:sz w:val="22"/>
    </w:rPr>
  </w:style>
  <w:style w:type="paragraph" w:customStyle="1" w:styleId="Indent">
    <w:name w:val="Indent"/>
    <w:basedOn w:val="BodyText1"/>
    <w:rsid w:val="003868F4"/>
    <w:pPr>
      <w:numPr>
        <w:numId w:val="3"/>
      </w:numPr>
      <w:spacing w:after="0"/>
      <w:ind w:left="357" w:hanging="357"/>
    </w:pPr>
  </w:style>
  <w:style w:type="paragraph" w:customStyle="1" w:styleId="H2">
    <w:name w:val="H2"/>
    <w:basedOn w:val="H1"/>
    <w:rsid w:val="006B6014"/>
    <w:rPr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0.JP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image" Target="media/image50.JPG"/><Relationship Id="rId10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5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E:\PS%20brochure%20-%20Bathurst%20Public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D3A655-D1A3-4964-9843-C126321774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PS brochure - Bathurst Public</Template>
  <TotalTime>1</TotalTime>
  <Pages>2</Pages>
  <Words>3</Words>
  <Characters>21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Department of Education and Training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NSW-DET</dc:creator>
  <cp:lastModifiedBy>LocalUser</cp:lastModifiedBy>
  <cp:revision>2</cp:revision>
  <cp:lastPrinted>2011-09-02T06:07:00Z</cp:lastPrinted>
  <dcterms:created xsi:type="dcterms:W3CDTF">2012-05-24T00:38:00Z</dcterms:created>
  <dcterms:modified xsi:type="dcterms:W3CDTF">2012-05-24T00:38:00Z</dcterms:modified>
</cp:coreProperties>
</file>